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DB8" w:rsidRPr="008420F0" w:rsidRDefault="00385DB8" w:rsidP="001D1018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385DB8" w:rsidRDefault="00385DB8" w:rsidP="001D1018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lang w:eastAsia="ru-RU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margin-left:-45pt;margin-top:10.75pt;width:243pt;height:270pt;z-index:251658240" stroked="f" strokeweight="0">
            <v:textbox>
              <w:txbxContent>
                <w:p w:rsidR="00385DB8" w:rsidRDefault="00385DB8">
                  <w:pP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Решен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е 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р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5"/>
                      <w:sz w:val="24"/>
                      <w:szCs w:val="24"/>
                    </w:rPr>
                    <w:t>у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о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вод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теля</w:t>
                  </w:r>
                </w:p>
                <w:p w:rsidR="00385DB8" w:rsidRDefault="00385DB8" w:rsidP="008A5EEC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Направить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 xml:space="preserve"> н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а о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1"/>
                      <w:sz w:val="24"/>
                      <w:szCs w:val="24"/>
                    </w:rPr>
                    <w:t>с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ов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1"/>
                      <w:sz w:val="24"/>
                      <w:szCs w:val="24"/>
                    </w:rPr>
                    <w:t>а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нии л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ч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н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ого </w:t>
                  </w:r>
                </w:p>
                <w:p w:rsidR="00385DB8" w:rsidRDefault="00385DB8" w:rsidP="008A5EEC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заявлен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я род</w:t>
                  </w:r>
                  <w:r w:rsidRPr="009427A0">
                    <w:rPr>
                      <w:rFonts w:ascii="Times New Roman" w:hAnsi="Times New Roman"/>
                      <w:color w:val="000000"/>
                      <w:spacing w:val="2"/>
                      <w:sz w:val="24"/>
                      <w:szCs w:val="24"/>
                    </w:rPr>
                    <w:t>и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теля (з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2"/>
                      <w:sz w:val="24"/>
                      <w:szCs w:val="24"/>
                    </w:rPr>
                    <w:t>а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ко</w:t>
                  </w:r>
                  <w:r w:rsidRPr="009427A0">
                    <w:rPr>
                      <w:rFonts w:ascii="Times New Roman" w:hAnsi="Times New Roman"/>
                      <w:color w:val="000000"/>
                      <w:spacing w:val="1"/>
                      <w:sz w:val="24"/>
                      <w:szCs w:val="24"/>
                    </w:rPr>
                    <w:t>нн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ого</w:t>
                  </w:r>
                </w:p>
                <w:p w:rsidR="00385DB8" w:rsidRDefault="00385DB8" w:rsidP="008A5EEC">
                  <w:pPr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представителя) ребенка,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</w:t>
                  </w:r>
                </w:p>
                <w:p w:rsidR="00385DB8" w:rsidRPr="008A5EEC" w:rsidRDefault="00385DB8" w:rsidP="008A5EEC">
                  <w:pPr>
                    <w:widowControl w:val="0"/>
                    <w:spacing w:line="240" w:lineRule="auto"/>
                    <w:ind w:right="-20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sz w:val="24"/>
                      <w:szCs w:val="24"/>
                    </w:rPr>
                    <w:t>Распоряжения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№                от </w:t>
                  </w:r>
                  <w:r w:rsidRPr="009427A0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  <w:p w:rsidR="00385DB8" w:rsidRPr="009427A0" w:rsidRDefault="00385DB8" w:rsidP="008A5EEC">
                  <w:pPr>
                    <w:widowControl w:val="0"/>
                    <w:spacing w:line="240" w:lineRule="auto"/>
                    <w:ind w:right="-59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Департамента образования                                                            </w:t>
                  </w:r>
                </w:p>
                <w:p w:rsidR="00385DB8" w:rsidRPr="009427A0" w:rsidRDefault="00385DB8" w:rsidP="008A5EEC">
                  <w:pPr>
                    <w:widowControl w:val="0"/>
                    <w:spacing w:line="240" w:lineRule="auto"/>
                    <w:ind w:right="-59"/>
                    <w:jc w:val="both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г. Екатеринбурга</w:t>
                  </w:r>
                </w:p>
                <w:p w:rsidR="00385DB8" w:rsidRDefault="00385DB8" w:rsidP="008A5EEC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85DB8" w:rsidRPr="009427A0" w:rsidRDefault="00385DB8" w:rsidP="008A5E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Зав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1"/>
                      <w:sz w:val="24"/>
                      <w:szCs w:val="24"/>
                    </w:rPr>
                    <w:t>е</w:t>
                  </w:r>
                  <w:r w:rsidRPr="009427A0">
                    <w:rPr>
                      <w:rFonts w:ascii="Times New Roman" w:hAnsi="Times New Roman"/>
                      <w:color w:val="000000"/>
                      <w:spacing w:val="3"/>
                      <w:sz w:val="24"/>
                      <w:szCs w:val="24"/>
                    </w:rPr>
                    <w:t>д</w:t>
                  </w:r>
                  <w:r w:rsidRPr="009427A0">
                    <w:rPr>
                      <w:rFonts w:ascii="Times New Roman" w:hAnsi="Times New Roman"/>
                      <w:color w:val="000000"/>
                      <w:spacing w:val="-3"/>
                      <w:sz w:val="24"/>
                      <w:szCs w:val="24"/>
                    </w:rPr>
                    <w:t>у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ющий_____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__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__Стрельникова Т.В.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    </w:t>
                  </w:r>
                </w:p>
                <w:p w:rsidR="00385DB8" w:rsidRDefault="00385DB8" w:rsidP="008A5E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85DB8" w:rsidRDefault="00385DB8" w:rsidP="008A5E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</w:p>
                <w:p w:rsidR="00385DB8" w:rsidRPr="009427A0" w:rsidRDefault="00385DB8" w:rsidP="008A5EEC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Рег.№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softHyphen/>
                    <w:t>__________от___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_____</w:t>
                  </w:r>
                  <w:r w:rsidRPr="009427A0"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__________         </w:t>
                  </w:r>
                  <w:r w:rsidRPr="009427A0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                                                                                                                                                               </w:t>
                  </w:r>
                </w:p>
                <w:p w:rsidR="00385DB8" w:rsidRDefault="00385DB8"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 xml:space="preserve">                                                               </w:t>
                  </w:r>
                </w:p>
              </w:txbxContent>
            </v:textbox>
          </v:shape>
        </w:pict>
      </w:r>
    </w:p>
    <w:p w:rsidR="00385DB8" w:rsidRDefault="00385DB8" w:rsidP="008A5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427A0">
        <w:rPr>
          <w:rFonts w:ascii="Times New Roman" w:hAnsi="Times New Roman"/>
          <w:sz w:val="24"/>
          <w:szCs w:val="24"/>
          <w:lang w:eastAsia="ru-RU"/>
        </w:rPr>
        <w:t xml:space="preserve">Заведующему </w:t>
      </w:r>
      <w:r>
        <w:rPr>
          <w:rFonts w:ascii="Times New Roman" w:hAnsi="Times New Roman"/>
          <w:sz w:val="24"/>
          <w:szCs w:val="24"/>
          <w:lang w:eastAsia="ru-RU"/>
        </w:rPr>
        <w:t xml:space="preserve">МБДОУ-детским садом № 37      </w:t>
      </w:r>
    </w:p>
    <w:p w:rsidR="00385DB8" w:rsidRPr="009427A0" w:rsidRDefault="00385DB8" w:rsidP="008A5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9427A0">
        <w:rPr>
          <w:rFonts w:ascii="Times New Roman" w:hAnsi="Times New Roman"/>
          <w:sz w:val="24"/>
          <w:szCs w:val="24"/>
          <w:lang w:eastAsia="ru-RU"/>
        </w:rPr>
        <w:t>Стрельниковой Т.В.</w:t>
      </w:r>
    </w:p>
    <w:p w:rsidR="00385DB8" w:rsidRDefault="00385DB8" w:rsidP="009427A0">
      <w:pPr>
        <w:widowControl w:val="0"/>
        <w:spacing w:line="240" w:lineRule="auto"/>
        <w:ind w:right="-2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385DB8" w:rsidRDefault="00385DB8" w:rsidP="008A5E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</w:t>
      </w:r>
      <w:r w:rsidRPr="00CD7F57">
        <w:rPr>
          <w:rFonts w:ascii="Times New Roman" w:hAnsi="Times New Roman"/>
          <w:sz w:val="24"/>
          <w:szCs w:val="24"/>
          <w:lang w:eastAsia="ru-RU"/>
        </w:rPr>
        <w:t>от___________________________________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____________________________________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962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0"/>
          <w:szCs w:val="20"/>
          <w:lang w:eastAsia="ru-RU"/>
        </w:rPr>
        <w:t xml:space="preserve"> (фамилия, имя, отчество (последнее –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0"/>
          <w:szCs w:val="20"/>
          <w:lang w:eastAsia="ru-RU"/>
        </w:rPr>
        <w:t>при наличии) родителя (законного представителя)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CD7F57">
        <w:rPr>
          <w:rFonts w:ascii="Times New Roman" w:hAnsi="Times New Roman"/>
          <w:sz w:val="24"/>
          <w:szCs w:val="24"/>
          <w:lang w:eastAsia="ru-RU"/>
        </w:rPr>
        <w:t>Реквизиты документа, удостоверяющего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CD7F57">
        <w:rPr>
          <w:rFonts w:ascii="Times New Roman" w:hAnsi="Times New Roman"/>
          <w:sz w:val="24"/>
          <w:szCs w:val="24"/>
          <w:lang w:eastAsia="ru-RU"/>
        </w:rPr>
        <w:t>личность родителя (законного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  <w:r w:rsidRPr="00CD7F57">
        <w:rPr>
          <w:rFonts w:ascii="Times New Roman" w:hAnsi="Times New Roman"/>
          <w:sz w:val="24"/>
          <w:szCs w:val="24"/>
          <w:lang w:eastAsia="ru-RU"/>
        </w:rPr>
        <w:t>представителя):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______________________________________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</w:t>
      </w:r>
      <w:r w:rsidRPr="00CD7F57">
        <w:rPr>
          <w:rFonts w:ascii="Times New Roman" w:hAnsi="Times New Roman"/>
          <w:sz w:val="24"/>
          <w:szCs w:val="24"/>
          <w:lang w:eastAsia="ru-RU"/>
        </w:rPr>
        <w:t>_</w:t>
      </w:r>
      <w:r>
        <w:rPr>
          <w:rFonts w:ascii="Times New Roman" w:hAnsi="Times New Roman"/>
          <w:sz w:val="24"/>
          <w:szCs w:val="24"/>
          <w:lang w:eastAsia="ru-RU"/>
        </w:rPr>
        <w:t>_</w:t>
      </w:r>
      <w:r w:rsidRPr="00CD7F57">
        <w:rPr>
          <w:rFonts w:ascii="Times New Roman" w:hAnsi="Times New Roman"/>
          <w:sz w:val="24"/>
          <w:szCs w:val="24"/>
          <w:lang w:eastAsia="ru-RU"/>
        </w:rPr>
        <w:t>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,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536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CD7F57">
        <w:rPr>
          <w:rFonts w:ascii="Times New Roman" w:hAnsi="Times New Roman"/>
          <w:sz w:val="20"/>
          <w:szCs w:val="20"/>
          <w:lang w:eastAsia="ru-RU"/>
        </w:rPr>
        <w:t>(документ, серия, номер, кем выдан, когда выдан)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CD7F57">
        <w:rPr>
          <w:rFonts w:ascii="Times New Roman" w:hAnsi="Times New Roman"/>
          <w:sz w:val="24"/>
          <w:szCs w:val="24"/>
          <w:lang w:eastAsia="ru-RU"/>
        </w:rPr>
        <w:t>адрес электронной почты родителя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(законного представителя): 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__________________________________,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ind w:firstLine="4678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</w:t>
      </w:r>
      <w:r w:rsidRPr="00CD7F57">
        <w:rPr>
          <w:rFonts w:ascii="Times New Roman" w:hAnsi="Times New Roman"/>
          <w:sz w:val="24"/>
          <w:szCs w:val="24"/>
          <w:lang w:eastAsia="ru-RU"/>
        </w:rPr>
        <w:t>номер телефона родителя (законного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представителя): </w:t>
      </w:r>
      <w:r>
        <w:rPr>
          <w:rFonts w:ascii="Times New Roman" w:hAnsi="Times New Roman"/>
          <w:sz w:val="24"/>
          <w:szCs w:val="24"/>
          <w:lang w:eastAsia="ru-RU"/>
        </w:rPr>
        <w:t>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</w:t>
      </w:r>
      <w:r>
        <w:rPr>
          <w:rFonts w:ascii="Times New Roman" w:hAnsi="Times New Roman"/>
          <w:sz w:val="24"/>
          <w:szCs w:val="24"/>
          <w:lang w:eastAsia="ru-RU"/>
        </w:rPr>
        <w:t>___</w:t>
      </w:r>
    </w:p>
    <w:p w:rsidR="00385DB8" w:rsidRPr="00CD7F57" w:rsidRDefault="00385DB8" w:rsidP="008A5EE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D7F57">
        <w:rPr>
          <w:rFonts w:ascii="Times New Roman" w:hAnsi="Times New Roman"/>
          <w:b/>
          <w:bCs/>
          <w:sz w:val="24"/>
          <w:szCs w:val="24"/>
          <w:lang w:eastAsia="ru-RU"/>
        </w:rPr>
        <w:t>ЗАЯВЛЕНИЕ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Прошу </w:t>
      </w:r>
      <w:r>
        <w:rPr>
          <w:rFonts w:ascii="Times New Roman" w:hAnsi="Times New Roman"/>
          <w:sz w:val="24"/>
          <w:szCs w:val="24"/>
          <w:lang w:eastAsia="ru-RU"/>
        </w:rPr>
        <w:t>принять в м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униципальное бюджетное </w:t>
      </w:r>
      <w:bookmarkStart w:id="0" w:name="_GoBack"/>
      <w:bookmarkEnd w:id="0"/>
      <w:r w:rsidRPr="00CD7F57">
        <w:rPr>
          <w:rFonts w:ascii="Times New Roman" w:hAnsi="Times New Roman"/>
          <w:sz w:val="24"/>
          <w:szCs w:val="24"/>
          <w:lang w:eastAsia="ru-RU"/>
        </w:rPr>
        <w:t>дошкольное образовательное учреждение – детский сад № 37 моего ребенка 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________________________________________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0"/>
          <w:szCs w:val="20"/>
          <w:lang w:eastAsia="ru-RU"/>
        </w:rPr>
        <w:t xml:space="preserve">                            (фамилия, имя, отчество (последнее – при наличии) ребенка)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_, реквизиты свидетельства о рождении ребенка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0"/>
          <w:szCs w:val="20"/>
          <w:lang w:eastAsia="ru-RU"/>
        </w:rPr>
        <w:t xml:space="preserve">                    (дата рождения ребенка)</w:t>
      </w:r>
    </w:p>
    <w:p w:rsidR="00385DB8" w:rsidRDefault="00385DB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_______________________________</w:t>
      </w:r>
    </w:p>
    <w:p w:rsidR="00385DB8" w:rsidRPr="00CD7F57" w:rsidRDefault="00385DB8" w:rsidP="00CE57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</w:t>
      </w:r>
      <w:r w:rsidRPr="00CD7F57">
        <w:rPr>
          <w:rFonts w:ascii="Times New Roman" w:hAnsi="Times New Roman"/>
          <w:sz w:val="20"/>
          <w:szCs w:val="20"/>
          <w:lang w:eastAsia="ru-RU"/>
        </w:rPr>
        <w:t>(серия, н</w:t>
      </w:r>
      <w:r>
        <w:rPr>
          <w:rFonts w:ascii="Times New Roman" w:hAnsi="Times New Roman"/>
          <w:sz w:val="20"/>
          <w:szCs w:val="20"/>
          <w:lang w:eastAsia="ru-RU"/>
        </w:rPr>
        <w:t>омер, кем выдано, когда выдано)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,                                                                      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адрес места жительства (места пребывания, места фактического проживания) ребенка: 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</w:t>
      </w:r>
    </w:p>
    <w:p w:rsidR="00385DB8" w:rsidRPr="00CD7F57" w:rsidRDefault="00385DB8" w:rsidP="00CD7F5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0"/>
          <w:szCs w:val="20"/>
          <w:lang w:eastAsia="ru-RU"/>
        </w:rPr>
        <w:t>(индекс, область, город, улица, номер дома, номер квартиры)</w:t>
      </w:r>
    </w:p>
    <w:p w:rsidR="00385DB8" w:rsidRPr="00CD7F57" w:rsidRDefault="00385DB8" w:rsidP="00A27703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на обучение по образовательной программе дошкольного образования, </w:t>
      </w:r>
    </w:p>
    <w:p w:rsidR="00385DB8" w:rsidRPr="00CD7F57" w:rsidRDefault="00385DB8" w:rsidP="008E54A4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оказание услуги по присмотру и уходу.</w:t>
      </w:r>
    </w:p>
    <w:p w:rsidR="00385DB8" w:rsidRPr="00CD7F57" w:rsidRDefault="00385DB8" w:rsidP="00A277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Сведения о другом родителе (законном представителе) ребенка: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0"/>
          <w:szCs w:val="20"/>
          <w:lang w:eastAsia="ru-RU"/>
        </w:rPr>
        <w:t>(фамилия, имя, отчество (последнее – при наличии) родителя (законного представителя)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адрес электронной почты родителя (законного представителя) _________________, номер телефона родителя (законного представителя)__________________________.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Реквизиты документа, подтверждающего установление опеки (при наличии) ______________________________________________________________________;</w:t>
      </w:r>
    </w:p>
    <w:p w:rsidR="00385DB8" w:rsidRPr="0058229F" w:rsidRDefault="00385DB8" w:rsidP="001D10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58229F">
        <w:rPr>
          <w:rFonts w:ascii="Times New Roman" w:hAnsi="Times New Roman"/>
          <w:sz w:val="20"/>
          <w:szCs w:val="20"/>
          <w:lang w:eastAsia="ru-RU"/>
        </w:rPr>
        <w:t>(документ, номер, кем выдан, когда выдан)</w:t>
      </w:r>
    </w:p>
    <w:p w:rsidR="00385DB8" w:rsidRPr="00CD7F57" w:rsidRDefault="00385DB8" w:rsidP="00024AA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Выбираю направленность дошкольной группы (отметить любым значком):</w:t>
      </w:r>
    </w:p>
    <w:p w:rsidR="00385DB8" w:rsidRPr="00CD7F57" w:rsidRDefault="00385DB8" w:rsidP="00024AAC">
      <w:pPr>
        <w:pStyle w:val="ListParagraph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общеразвивающая;</w:t>
      </w:r>
    </w:p>
    <w:p w:rsidR="00385DB8" w:rsidRPr="00CD7F57" w:rsidRDefault="00385DB8" w:rsidP="00024AAC">
      <w:pPr>
        <w:pStyle w:val="ListParagraph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компенсирующая (с указанием особенностей развития) _________________;</w:t>
      </w:r>
    </w:p>
    <w:p w:rsidR="00385DB8" w:rsidRPr="00CD7F57" w:rsidRDefault="00385DB8" w:rsidP="00024AAC">
      <w:pPr>
        <w:pStyle w:val="ListParagraph"/>
        <w:widowControl w:val="0"/>
        <w:numPr>
          <w:ilvl w:val="0"/>
          <w:numId w:val="32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оздоровительная (с указанием направленности оздоровления) ___________.</w:t>
      </w:r>
    </w:p>
    <w:p w:rsidR="00385DB8" w:rsidRPr="00CD7F57" w:rsidRDefault="00385DB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Желаемая дата приема на обучение в учреждение: </w:t>
      </w:r>
      <w:r>
        <w:rPr>
          <w:rFonts w:ascii="Times New Roman" w:hAnsi="Times New Roman"/>
          <w:sz w:val="24"/>
          <w:szCs w:val="24"/>
          <w:lang w:eastAsia="ru-RU"/>
        </w:rPr>
        <w:t>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______________________.</w:t>
      </w:r>
    </w:p>
    <w:p w:rsidR="00385DB8" w:rsidRPr="00CD7F57" w:rsidRDefault="00385DB8" w:rsidP="00024A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385DB8" w:rsidRPr="00CD7F57" w:rsidRDefault="00385DB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</w:t>
      </w:r>
      <w:r>
        <w:rPr>
          <w:rFonts w:ascii="Times New Roman" w:hAnsi="Times New Roman"/>
          <w:sz w:val="24"/>
          <w:szCs w:val="24"/>
          <w:lang w:eastAsia="ru-RU"/>
        </w:rPr>
        <w:t>___________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_______.</w:t>
      </w:r>
    </w:p>
    <w:p w:rsidR="00385DB8" w:rsidRPr="00CD7F57" w:rsidRDefault="00385DB8" w:rsidP="001D1018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 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385DB8" w:rsidRPr="00CD7F57" w:rsidRDefault="00385DB8" w:rsidP="001D101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 ___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_____________________.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385DB8" w:rsidRPr="00CD7F57" w:rsidRDefault="00385DB8" w:rsidP="001D101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да;</w:t>
      </w:r>
    </w:p>
    <w:p w:rsidR="00385DB8" w:rsidRPr="00CD7F57" w:rsidRDefault="00385DB8" w:rsidP="001D101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нет.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CD7F57">
        <w:rPr>
          <w:rFonts w:ascii="Times New Roman" w:hAnsi="Times New Roman"/>
          <w:sz w:val="24"/>
          <w:szCs w:val="24"/>
          <w:lang w:eastAsia="ru-RU"/>
        </w:rPr>
        <w:br/>
        <w:t xml:space="preserve">и воспитания ребенка-инвалида в соответствии с индивидуальной программой реабилитации инвалида (при необходимости): </w:t>
      </w:r>
    </w:p>
    <w:p w:rsidR="00385DB8" w:rsidRPr="00CD7F57" w:rsidRDefault="00385DB8" w:rsidP="001D101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да;</w:t>
      </w:r>
    </w:p>
    <w:p w:rsidR="00385DB8" w:rsidRPr="00CD7F57" w:rsidRDefault="00385DB8" w:rsidP="001D101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1070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нет.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_____________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_____________________</w:t>
      </w:r>
    </w:p>
    <w:p w:rsidR="00385DB8" w:rsidRPr="0058229F" w:rsidRDefault="00385DB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          </w:t>
      </w:r>
      <w:r w:rsidRPr="0058229F">
        <w:rPr>
          <w:rFonts w:ascii="Times New Roman" w:hAnsi="Times New Roman"/>
          <w:sz w:val="20"/>
          <w:szCs w:val="20"/>
          <w:lang w:eastAsia="ru-RU"/>
        </w:rPr>
        <w:t>(подпись)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</w:t>
      </w:r>
      <w:r>
        <w:rPr>
          <w:rFonts w:ascii="Times New Roman" w:hAnsi="Times New Roman"/>
          <w:sz w:val="24"/>
          <w:szCs w:val="24"/>
          <w:lang w:eastAsia="ru-RU"/>
        </w:rPr>
        <w:t>_____</w:t>
      </w:r>
      <w:r w:rsidRPr="00CD7F57">
        <w:rPr>
          <w:rFonts w:ascii="Times New Roman" w:hAnsi="Times New Roman"/>
          <w:sz w:val="24"/>
          <w:szCs w:val="24"/>
          <w:lang w:eastAsia="ru-RU"/>
        </w:rPr>
        <w:t>________________</w:t>
      </w:r>
    </w:p>
    <w:p w:rsidR="00385DB8" w:rsidRPr="0058229F" w:rsidRDefault="00385DB8" w:rsidP="001D1018">
      <w:pPr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/>
          <w:sz w:val="20"/>
          <w:szCs w:val="20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              </w:t>
      </w:r>
      <w:r w:rsidRPr="0058229F">
        <w:rPr>
          <w:rFonts w:ascii="Times New Roman" w:hAnsi="Times New Roman"/>
          <w:sz w:val="20"/>
          <w:szCs w:val="20"/>
          <w:lang w:eastAsia="ru-RU"/>
        </w:rPr>
        <w:t>(дата)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Ознакомление родителей (законных представителей) ребенка, в том числе через официальный сайт учреждения, с документами:</w:t>
      </w:r>
    </w:p>
    <w:p w:rsidR="00385DB8" w:rsidRPr="00CD7F57" w:rsidRDefault="00385DB8" w:rsidP="001D101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 xml:space="preserve">устав учреждения; </w:t>
      </w:r>
    </w:p>
    <w:p w:rsidR="00385DB8" w:rsidRPr="00CD7F57" w:rsidRDefault="00385DB8" w:rsidP="001D101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лицензия на осуществление образовательной деятельности учреждения;</w:t>
      </w:r>
    </w:p>
    <w:p w:rsidR="00385DB8" w:rsidRPr="00CD7F57" w:rsidRDefault="00385DB8" w:rsidP="001D101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образовательная программа дошкольного образования учреждения;</w:t>
      </w:r>
    </w:p>
    <w:p w:rsidR="00385DB8" w:rsidRPr="00CD7F57" w:rsidRDefault="00385DB8" w:rsidP="001D101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правила приема воспитанников в МБДОУ-детский сад № 37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; </w:t>
      </w:r>
    </w:p>
    <w:p w:rsidR="00385DB8" w:rsidRPr="00CD7F57" w:rsidRDefault="00385DB8" w:rsidP="001D101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A5797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режим дня</w:t>
      </w:r>
      <w:r w:rsidRPr="00CD7F57">
        <w:rPr>
          <w:rFonts w:ascii="Times New Roman" w:hAnsi="Times New Roman"/>
          <w:sz w:val="24"/>
          <w:szCs w:val="24"/>
          <w:lang w:eastAsia="ru-RU"/>
        </w:rPr>
        <w:t>;</w:t>
      </w:r>
    </w:p>
    <w:p w:rsidR="00385DB8" w:rsidRPr="00CD7F57" w:rsidRDefault="00385DB8" w:rsidP="001D101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порядок и основание перевода, отчисления и восстановления воспитанника</w:t>
      </w:r>
      <w:r w:rsidRPr="00CD7F57">
        <w:rPr>
          <w:rFonts w:ascii="Times New Roman" w:hAnsi="Times New Roman"/>
          <w:sz w:val="24"/>
          <w:szCs w:val="24"/>
          <w:lang w:eastAsia="ru-RU"/>
        </w:rPr>
        <w:t>;</w:t>
      </w:r>
    </w:p>
    <w:p w:rsidR="00385DB8" w:rsidRDefault="00385DB8" w:rsidP="001D101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порядок оформления, возникновения, прекращения отношений между МБДОУ-детским садом № 37 и родителями (законными представителями) воспитанников;</w:t>
      </w:r>
    </w:p>
    <w:p w:rsidR="00385DB8" w:rsidRPr="00CD7F57" w:rsidRDefault="00385DB8" w:rsidP="001D1018">
      <w:pPr>
        <w:pStyle w:val="ListParagraph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правила внутреннего распорядка воспитанников,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 регламентирующие организацию и осуществление образовательной деятельности, права и обязанности воспитанников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385DB8" w:rsidRPr="00CD7F57" w:rsidRDefault="00385DB8" w:rsidP="00C447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________________</w:t>
      </w:r>
      <w:r>
        <w:rPr>
          <w:rFonts w:ascii="Times New Roman" w:hAnsi="Times New Roman"/>
          <w:sz w:val="24"/>
          <w:szCs w:val="24"/>
          <w:lang w:eastAsia="ru-RU"/>
        </w:rPr>
        <w:t xml:space="preserve">_________________           </w:t>
      </w:r>
    </w:p>
    <w:p w:rsidR="00385DB8" w:rsidRPr="0037564F" w:rsidRDefault="00385DB8" w:rsidP="00C44719">
      <w:pPr>
        <w:autoSpaceDE w:val="0"/>
        <w:autoSpaceDN w:val="0"/>
        <w:adjustRightInd w:val="0"/>
        <w:spacing w:after="0" w:line="240" w:lineRule="auto"/>
        <w:ind w:hanging="142"/>
        <w:jc w:val="right"/>
        <w:rPr>
          <w:rFonts w:ascii="Times New Roman" w:hAnsi="Times New Roman"/>
          <w:sz w:val="20"/>
          <w:szCs w:val="20"/>
          <w:lang w:eastAsia="ru-RU"/>
        </w:rPr>
      </w:pPr>
      <w:r w:rsidRPr="0037564F">
        <w:rPr>
          <w:rFonts w:ascii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/>
          <w:sz w:val="20"/>
          <w:szCs w:val="20"/>
          <w:lang w:eastAsia="ru-RU"/>
        </w:rPr>
        <w:t xml:space="preserve">  </w:t>
      </w:r>
      <w:r w:rsidRPr="0037564F">
        <w:rPr>
          <w:rFonts w:ascii="Times New Roman" w:hAnsi="Times New Roman"/>
          <w:sz w:val="20"/>
          <w:szCs w:val="20"/>
          <w:lang w:eastAsia="ru-RU"/>
        </w:rPr>
        <w:t xml:space="preserve">подпись родителя (законного представителя) </w:t>
      </w:r>
      <w:r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37564F">
        <w:rPr>
          <w:rFonts w:ascii="Times New Roman" w:hAnsi="Times New Roman"/>
          <w:sz w:val="20"/>
          <w:szCs w:val="20"/>
          <w:lang w:eastAsia="ru-RU"/>
        </w:rPr>
        <w:t xml:space="preserve">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</w:t>
      </w:r>
      <w:r w:rsidRPr="0037564F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</w:t>
      </w:r>
    </w:p>
    <w:p w:rsidR="00385DB8" w:rsidRPr="00CD7F57" w:rsidRDefault="00385DB8" w:rsidP="00C4471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CD7F57">
        <w:rPr>
          <w:rFonts w:ascii="Times New Roman" w:hAnsi="Times New Roman"/>
          <w:sz w:val="24"/>
          <w:szCs w:val="24"/>
          <w:lang w:eastAsia="ru-RU"/>
        </w:rPr>
        <w:t>____________________</w:t>
      </w:r>
      <w:r>
        <w:rPr>
          <w:rFonts w:ascii="Times New Roman" w:hAnsi="Times New Roman"/>
          <w:sz w:val="24"/>
          <w:szCs w:val="24"/>
          <w:lang w:eastAsia="ru-RU"/>
        </w:rPr>
        <w:t xml:space="preserve">_________                     </w:t>
      </w:r>
      <w:r w:rsidRPr="00CD7F57"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</w:p>
    <w:p w:rsidR="00385DB8" w:rsidRPr="0058229F" w:rsidRDefault="00385DB8" w:rsidP="00C4471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</w:t>
      </w:r>
      <w:r w:rsidRPr="0058229F">
        <w:rPr>
          <w:rFonts w:ascii="Times New Roman" w:hAnsi="Times New Roman"/>
          <w:sz w:val="20"/>
          <w:szCs w:val="20"/>
          <w:lang w:eastAsia="ru-RU"/>
        </w:rPr>
        <w:t xml:space="preserve">(дата)                                                                    </w:t>
      </w:r>
      <w:r>
        <w:rPr>
          <w:rFonts w:ascii="Times New Roman" w:hAnsi="Times New Roman"/>
          <w:sz w:val="20"/>
          <w:szCs w:val="20"/>
          <w:lang w:eastAsia="ru-RU"/>
        </w:rPr>
        <w:t xml:space="preserve">                     </w:t>
      </w:r>
    </w:p>
    <w:p w:rsidR="00385DB8" w:rsidRPr="0058229F" w:rsidRDefault="00385DB8" w:rsidP="001D101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58229F">
        <w:rPr>
          <w:rFonts w:ascii="Times New Roman" w:hAnsi="Times New Roman"/>
          <w:sz w:val="20"/>
          <w:szCs w:val="20"/>
          <w:lang w:eastAsia="ru-RU"/>
        </w:rPr>
        <w:t xml:space="preserve"> </w:t>
      </w:r>
    </w:p>
    <w:p w:rsidR="00385DB8" w:rsidRPr="00CD7F57" w:rsidRDefault="00385DB8" w:rsidP="001D1018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  <w:lang w:eastAsia="ru-RU"/>
        </w:rPr>
      </w:pPr>
    </w:p>
    <w:sectPr w:rsidR="00385DB8" w:rsidRPr="00CD7F57" w:rsidSect="00024AAC">
      <w:headerReference w:type="default" r:id="rId7"/>
      <w:footerReference w:type="default" r:id="rId8"/>
      <w:type w:val="continuous"/>
      <w:pgSz w:w="11906" w:h="16838" w:code="9"/>
      <w:pgMar w:top="1134" w:right="567" w:bottom="709" w:left="1701" w:header="709" w:footer="709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5DB8" w:rsidRDefault="00385DB8">
      <w:pPr>
        <w:spacing w:after="0" w:line="240" w:lineRule="auto"/>
      </w:pPr>
      <w:r>
        <w:separator/>
      </w:r>
    </w:p>
  </w:endnote>
  <w:endnote w:type="continuationSeparator" w:id="0">
    <w:p w:rsidR="00385DB8" w:rsidRDefault="00385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DB8" w:rsidRDefault="00385DB8">
    <w:pPr>
      <w:pStyle w:val="Footer"/>
    </w:pPr>
    <w:r>
      <w:rPr>
        <w:noProof/>
      </w:rPr>
      <w:pict>
        <v:rect id="Прямоугольник 3" o:spid="_x0000_s2052" style="position:absolute;margin-left:1022.25pt;margin-top:265.3pt;width:37.7pt;height:30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" o:allowincell="f" stroked="f">
          <v:textbox>
            <w:txbxContent>
              <w:p w:rsidR="00385DB8" w:rsidRDefault="00385DB8">
                <w:pPr>
                  <w:pBdr>
                    <w:bottom w:val="single" w:sz="4" w:space="1" w:color="auto"/>
                  </w:pBdr>
                </w:pPr>
                <w:fldSimple w:instr="PAGE   \* MERGEFORMAT">
                  <w:r>
                    <w:rPr>
                      <w:noProof/>
                    </w:rPr>
                    <w:t>2</w:t>
                  </w:r>
                </w:fldSimple>
              </w:p>
            </w:txbxContent>
          </v:textbox>
          <w10:wrap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5DB8" w:rsidRDefault="00385DB8">
      <w:pPr>
        <w:spacing w:after="0" w:line="240" w:lineRule="auto"/>
      </w:pPr>
      <w:r>
        <w:separator/>
      </w:r>
    </w:p>
  </w:footnote>
  <w:footnote w:type="continuationSeparator" w:id="0">
    <w:p w:rsidR="00385DB8" w:rsidRDefault="00385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5DB8" w:rsidRPr="00C94CE4" w:rsidRDefault="00385DB8" w:rsidP="0002105E">
    <w:pPr>
      <w:pStyle w:val="Header"/>
      <w:tabs>
        <w:tab w:val="center" w:pos="4819"/>
        <w:tab w:val="left" w:pos="5624"/>
      </w:tabs>
      <w:jc w:val="center"/>
    </w:pPr>
    <w:r>
      <w:rPr>
        <w:noProof/>
      </w:rPr>
      <w:pict>
        <v:rect id="Прямоугольник 4" o:spid="_x0000_s2049" style="position:absolute;left:0;text-align:left;margin-left:572.65pt;margin-top:0;width:22.65pt;height:25.95pt;z-index:251659264;visibility:visible;mso-position-horizontal-relative:page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" o:allowincell="f" stroked="f">
          <v:textbox>
            <w:txbxContent>
              <w:p w:rsidR="00385DB8" w:rsidRDefault="00385DB8">
                <w:pPr>
                  <w:pBdr>
                    <w:bottom w:val="single" w:sz="4" w:space="1" w:color="auto"/>
                  </w:pBdr>
                </w:pPr>
              </w:p>
            </w:txbxContent>
          </v:textbox>
          <w10:wrap anchorx="margin" anchory="margin"/>
        </v:rect>
      </w:pict>
    </w:r>
    <w:r>
      <w:rPr>
        <w:noProof/>
      </w:rPr>
      <w:pict>
        <v:rect id="Прямоугольник 2" o:spid="_x0000_s2050" style="position:absolute;left:0;text-align:left;margin-left:1002pt;margin-top:249pt;width:60pt;height:68.25pt;z-index:251657216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" o:allowincell="f" stroked="f">
          <v:textbox>
            <w:txbxContent>
              <w:p w:rsidR="00385DB8" w:rsidRPr="008147F2" w:rsidRDefault="00385DB8">
                <w:pPr>
                  <w:jc w:val="center"/>
                  <w:rPr>
                    <w:rFonts w:ascii="Calibri Light" w:hAnsi="Calibri Light"/>
                    <w:sz w:val="72"/>
                    <w:szCs w:val="72"/>
                  </w:rPr>
                </w:pPr>
                <w:r w:rsidRPr="008147F2">
                  <w:t>1</w:t>
                </w:r>
              </w:p>
            </w:txbxContent>
          </v:textbox>
          <w10:wrap anchorx="margin" anchory="page"/>
        </v:rect>
      </w:pict>
    </w:r>
    <w:r>
      <w:rPr>
        <w:noProof/>
      </w:rPr>
      <w:pict>
        <v:rect id="Прямоугольник 1" o:spid="_x0000_s2051" style="position:absolute;left:0;text-align:left;margin-left:783.75pt;margin-top:262.5pt;width:60pt;height:61.5pt;z-index:25165619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" o:allowincell="f" stroked="f">
          <v:textbox>
            <w:txbxContent>
              <w:p w:rsidR="00385DB8" w:rsidRPr="008147F2" w:rsidRDefault="00385DB8">
                <w:pPr>
                  <w:jc w:val="center"/>
                  <w:rPr>
                    <w:rFonts w:ascii="Calibri Light" w:hAnsi="Calibri Light"/>
                    <w:sz w:val="72"/>
                    <w:szCs w:val="72"/>
                  </w:rPr>
                </w:pPr>
                <w:fldSimple w:instr="PAGE  \* MERGEFORMAT">
                  <w:r w:rsidRPr="00F55CD1">
                    <w:rPr>
                      <w:rFonts w:ascii="Calibri Light" w:hAnsi="Calibri Light"/>
                      <w:noProof/>
                      <w:sz w:val="48"/>
                      <w:szCs w:val="48"/>
                    </w:rPr>
                    <w:t>2</w:t>
                  </w:r>
                </w:fldSimple>
              </w:p>
            </w:txbxContent>
          </v:textbox>
          <w10:wrap anchorx="margin" anchory="page"/>
        </v:rect>
      </w:pict>
    </w:r>
    <w:r w:rsidRPr="00601BA6">
      <w:rPr>
        <w:rFonts w:ascii="Liberation Serif" w:hAnsi="Liberation Serif"/>
        <w:sz w:val="24"/>
        <w:szCs w:val="24"/>
      </w:rPr>
      <w:fldChar w:fldCharType="begin"/>
    </w:r>
    <w:r w:rsidRPr="00601BA6">
      <w:rPr>
        <w:rFonts w:ascii="Liberation Serif" w:hAnsi="Liberation Serif"/>
        <w:sz w:val="24"/>
        <w:szCs w:val="24"/>
      </w:rPr>
      <w:instrText>PAGE   \* MERGEFORMAT</w:instrText>
    </w:r>
    <w:r w:rsidRPr="00601BA6">
      <w:rPr>
        <w:rFonts w:ascii="Liberation Serif" w:hAnsi="Liberation Serif"/>
        <w:sz w:val="24"/>
        <w:szCs w:val="24"/>
      </w:rPr>
      <w:fldChar w:fldCharType="separate"/>
    </w:r>
    <w:r>
      <w:rPr>
        <w:rFonts w:ascii="Liberation Serif" w:hAnsi="Liberation Serif"/>
        <w:noProof/>
        <w:sz w:val="24"/>
        <w:szCs w:val="24"/>
      </w:rPr>
      <w:t>2</w:t>
    </w:r>
    <w:r w:rsidRPr="00601BA6">
      <w:rPr>
        <w:rFonts w:ascii="Liberation Serif" w:hAnsi="Liberation Serif"/>
        <w:sz w:val="24"/>
        <w:szCs w:val="24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6C27BDC"/>
    <w:lvl w:ilvl="0">
      <w:numFmt w:val="bullet"/>
      <w:lvlText w:val="*"/>
      <w:lvlJc w:val="left"/>
    </w:lvl>
  </w:abstractNum>
  <w:abstractNum w:abstractNumId="1">
    <w:nsid w:val="03D05FAC"/>
    <w:multiLevelType w:val="hybridMultilevel"/>
    <w:tmpl w:val="59D6E2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2AB58D6"/>
    <w:multiLevelType w:val="hybridMultilevel"/>
    <w:tmpl w:val="DA7E9502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36AC3"/>
    <w:multiLevelType w:val="hybridMultilevel"/>
    <w:tmpl w:val="135AB0CE"/>
    <w:lvl w:ilvl="0" w:tplc="668432E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1A5B54E7"/>
    <w:multiLevelType w:val="hybridMultilevel"/>
    <w:tmpl w:val="9C14576A"/>
    <w:lvl w:ilvl="0" w:tplc="18667C3E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F6C37FE"/>
    <w:multiLevelType w:val="hybridMultilevel"/>
    <w:tmpl w:val="9AF2E28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FB63952"/>
    <w:multiLevelType w:val="singleLevel"/>
    <w:tmpl w:val="6B7C0016"/>
    <w:lvl w:ilvl="0">
      <w:start w:val="41"/>
      <w:numFmt w:val="decimal"/>
      <w:lvlText w:val="%1."/>
      <w:lvlJc w:val="left"/>
      <w:rPr>
        <w:rFonts w:ascii="Liberation Serif" w:hAnsi="Liberation Serif" w:cs="Times New Roman" w:hint="default"/>
      </w:rPr>
    </w:lvl>
  </w:abstractNum>
  <w:abstractNum w:abstractNumId="8">
    <w:nsid w:val="21E8035C"/>
    <w:multiLevelType w:val="hybridMultilevel"/>
    <w:tmpl w:val="C40A271A"/>
    <w:lvl w:ilvl="0" w:tplc="B5805E84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76D49C2"/>
    <w:multiLevelType w:val="hybridMultilevel"/>
    <w:tmpl w:val="D83C0C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A91483A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1">
    <w:nsid w:val="2CAE5CC7"/>
    <w:multiLevelType w:val="hybridMultilevel"/>
    <w:tmpl w:val="D556D60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9110379"/>
    <w:multiLevelType w:val="hybridMultilevel"/>
    <w:tmpl w:val="C87A9452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ACD06B6"/>
    <w:multiLevelType w:val="hybridMultilevel"/>
    <w:tmpl w:val="3A343322"/>
    <w:lvl w:ilvl="0" w:tplc="B19670F8">
      <w:start w:val="42"/>
      <w:numFmt w:val="decimal"/>
      <w:lvlText w:val="%1."/>
      <w:lvlJc w:val="left"/>
      <w:pPr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BFD08A8"/>
    <w:multiLevelType w:val="hybridMultilevel"/>
    <w:tmpl w:val="A8DA2518"/>
    <w:lvl w:ilvl="0" w:tplc="18667C3E">
      <w:start w:val="1"/>
      <w:numFmt w:val="bullet"/>
      <w:lvlText w:val="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5">
    <w:nsid w:val="3CAB3C5D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>
    <w:nsid w:val="42020FC0"/>
    <w:multiLevelType w:val="hybridMultilevel"/>
    <w:tmpl w:val="FADECF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72050A3"/>
    <w:multiLevelType w:val="hybridMultilevel"/>
    <w:tmpl w:val="80A258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E207481"/>
    <w:multiLevelType w:val="hybridMultilevel"/>
    <w:tmpl w:val="765657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59457B60"/>
    <w:multiLevelType w:val="multilevel"/>
    <w:tmpl w:val="DE120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A7107B"/>
    <w:multiLevelType w:val="multilevel"/>
    <w:tmpl w:val="DD8CC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D5236D"/>
    <w:multiLevelType w:val="hybridMultilevel"/>
    <w:tmpl w:val="4FEA4C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26D407D"/>
    <w:multiLevelType w:val="hybridMultilevel"/>
    <w:tmpl w:val="FED4BD4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64A02616"/>
    <w:multiLevelType w:val="hybridMultilevel"/>
    <w:tmpl w:val="A43400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4FC6674"/>
    <w:multiLevelType w:val="hybridMultilevel"/>
    <w:tmpl w:val="6ECAC0FA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6D2565AE"/>
    <w:multiLevelType w:val="singleLevel"/>
    <w:tmpl w:val="215414A8"/>
    <w:lvl w:ilvl="0">
      <w:start w:val="1"/>
      <w:numFmt w:val="decimal"/>
      <w:lvlText w:val="%1)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8">
    <w:nsid w:val="6DD54F86"/>
    <w:multiLevelType w:val="hybridMultilevel"/>
    <w:tmpl w:val="3348CAD6"/>
    <w:lvl w:ilvl="0" w:tplc="0958C92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74430145"/>
    <w:multiLevelType w:val="singleLevel"/>
    <w:tmpl w:val="6B7C0016"/>
    <w:lvl w:ilvl="0">
      <w:start w:val="41"/>
      <w:numFmt w:val="decimal"/>
      <w:lvlText w:val="%1."/>
      <w:lvlJc w:val="left"/>
      <w:rPr>
        <w:rFonts w:ascii="Liberation Serif" w:hAnsi="Liberation Serif" w:cs="Times New Roman" w:hint="default"/>
      </w:rPr>
    </w:lvl>
  </w:abstractNum>
  <w:abstractNum w:abstractNumId="30">
    <w:nsid w:val="767C4E69"/>
    <w:multiLevelType w:val="hybridMultilevel"/>
    <w:tmpl w:val="A494537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78885118"/>
    <w:multiLevelType w:val="hybridMultilevel"/>
    <w:tmpl w:val="F51CF984"/>
    <w:lvl w:ilvl="0" w:tplc="18667C3E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28005B"/>
    <w:multiLevelType w:val="hybridMultilevel"/>
    <w:tmpl w:val="93743B82"/>
    <w:lvl w:ilvl="0" w:tplc="649AF446">
      <w:start w:val="1"/>
      <w:numFmt w:val="bullet"/>
      <w:lvlText w:val=""/>
      <w:lvlJc w:val="left"/>
      <w:pPr>
        <w:ind w:left="1996" w:hanging="360"/>
      </w:pPr>
      <w:rPr>
        <w:rFonts w:ascii="Liberation Serif" w:hAnsi="Liberation Serif" w:hint="default"/>
        <w:sz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9"/>
  </w:num>
  <w:num w:numId="3">
    <w:abstractNumId w:val="10"/>
  </w:num>
  <w:num w:numId="4">
    <w:abstractNumId w:val="27"/>
  </w:num>
  <w:num w:numId="5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6">
    <w:abstractNumId w:val="8"/>
  </w:num>
  <w:num w:numId="7">
    <w:abstractNumId w:val="23"/>
  </w:num>
  <w:num w:numId="8">
    <w:abstractNumId w:val="31"/>
  </w:num>
  <w:num w:numId="9">
    <w:abstractNumId w:val="4"/>
  </w:num>
  <w:num w:numId="10">
    <w:abstractNumId w:val="7"/>
  </w:num>
  <w:num w:numId="11">
    <w:abstractNumId w:val="13"/>
  </w:num>
  <w:num w:numId="12">
    <w:abstractNumId w:val="5"/>
  </w:num>
  <w:num w:numId="13">
    <w:abstractNumId w:val="28"/>
  </w:num>
  <w:num w:numId="14">
    <w:abstractNumId w:val="11"/>
  </w:num>
  <w:num w:numId="15">
    <w:abstractNumId w:val="25"/>
  </w:num>
  <w:num w:numId="16">
    <w:abstractNumId w:val="16"/>
  </w:num>
  <w:num w:numId="17">
    <w:abstractNumId w:val="22"/>
  </w:num>
  <w:num w:numId="18">
    <w:abstractNumId w:val="9"/>
  </w:num>
  <w:num w:numId="19">
    <w:abstractNumId w:val="18"/>
  </w:num>
  <w:num w:numId="20">
    <w:abstractNumId w:val="30"/>
  </w:num>
  <w:num w:numId="21">
    <w:abstractNumId w:val="20"/>
  </w:num>
  <w:num w:numId="22">
    <w:abstractNumId w:val="21"/>
  </w:num>
  <w:num w:numId="23">
    <w:abstractNumId w:val="1"/>
  </w:num>
  <w:num w:numId="24">
    <w:abstractNumId w:val="24"/>
  </w:num>
  <w:num w:numId="25">
    <w:abstractNumId w:val="3"/>
  </w:num>
  <w:num w:numId="26">
    <w:abstractNumId w:val="33"/>
  </w:num>
  <w:num w:numId="27">
    <w:abstractNumId w:val="2"/>
  </w:num>
  <w:num w:numId="28">
    <w:abstractNumId w:val="14"/>
  </w:num>
  <w:num w:numId="29">
    <w:abstractNumId w:val="32"/>
  </w:num>
  <w:num w:numId="30">
    <w:abstractNumId w:val="17"/>
  </w:num>
  <w:num w:numId="31">
    <w:abstractNumId w:val="12"/>
  </w:num>
  <w:num w:numId="32">
    <w:abstractNumId w:val="19"/>
  </w:num>
  <w:num w:numId="33">
    <w:abstractNumId w:val="26"/>
  </w:num>
  <w:num w:numId="34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567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7ED6"/>
    <w:rsid w:val="0000022C"/>
    <w:rsid w:val="000003E1"/>
    <w:rsid w:val="000021DA"/>
    <w:rsid w:val="00003029"/>
    <w:rsid w:val="00003340"/>
    <w:rsid w:val="00004C20"/>
    <w:rsid w:val="00004F59"/>
    <w:rsid w:val="0000553E"/>
    <w:rsid w:val="000058AA"/>
    <w:rsid w:val="000067AE"/>
    <w:rsid w:val="00007F46"/>
    <w:rsid w:val="0001106B"/>
    <w:rsid w:val="000115A0"/>
    <w:rsid w:val="00011D6A"/>
    <w:rsid w:val="00011EBF"/>
    <w:rsid w:val="00013B6F"/>
    <w:rsid w:val="00015109"/>
    <w:rsid w:val="00015B17"/>
    <w:rsid w:val="00016CBF"/>
    <w:rsid w:val="00016D98"/>
    <w:rsid w:val="00016DE5"/>
    <w:rsid w:val="0002105E"/>
    <w:rsid w:val="0002230F"/>
    <w:rsid w:val="00022615"/>
    <w:rsid w:val="00022F0E"/>
    <w:rsid w:val="0002334E"/>
    <w:rsid w:val="00023928"/>
    <w:rsid w:val="00024AAC"/>
    <w:rsid w:val="00025727"/>
    <w:rsid w:val="0002587E"/>
    <w:rsid w:val="0002696A"/>
    <w:rsid w:val="0002707F"/>
    <w:rsid w:val="000310AB"/>
    <w:rsid w:val="00031468"/>
    <w:rsid w:val="0003191B"/>
    <w:rsid w:val="00032034"/>
    <w:rsid w:val="000336C9"/>
    <w:rsid w:val="00034770"/>
    <w:rsid w:val="00034DCF"/>
    <w:rsid w:val="00035B51"/>
    <w:rsid w:val="00037BED"/>
    <w:rsid w:val="00040B79"/>
    <w:rsid w:val="000413D2"/>
    <w:rsid w:val="000416A5"/>
    <w:rsid w:val="00041FE0"/>
    <w:rsid w:val="0004204C"/>
    <w:rsid w:val="0004358A"/>
    <w:rsid w:val="00043EB0"/>
    <w:rsid w:val="000457FB"/>
    <w:rsid w:val="00045880"/>
    <w:rsid w:val="00045AE6"/>
    <w:rsid w:val="00050270"/>
    <w:rsid w:val="00051475"/>
    <w:rsid w:val="00051A99"/>
    <w:rsid w:val="00051C2A"/>
    <w:rsid w:val="0005203E"/>
    <w:rsid w:val="00052ECD"/>
    <w:rsid w:val="00055958"/>
    <w:rsid w:val="00056249"/>
    <w:rsid w:val="000562B6"/>
    <w:rsid w:val="000562BB"/>
    <w:rsid w:val="00057762"/>
    <w:rsid w:val="00057ED9"/>
    <w:rsid w:val="000620D5"/>
    <w:rsid w:val="00063CA4"/>
    <w:rsid w:val="00063FF8"/>
    <w:rsid w:val="00064624"/>
    <w:rsid w:val="00065613"/>
    <w:rsid w:val="00066348"/>
    <w:rsid w:val="0006706B"/>
    <w:rsid w:val="000670FD"/>
    <w:rsid w:val="00070E46"/>
    <w:rsid w:val="00071721"/>
    <w:rsid w:val="00071CE7"/>
    <w:rsid w:val="00072267"/>
    <w:rsid w:val="00073C61"/>
    <w:rsid w:val="00073F94"/>
    <w:rsid w:val="0007544D"/>
    <w:rsid w:val="00076CFD"/>
    <w:rsid w:val="00076F7E"/>
    <w:rsid w:val="00077504"/>
    <w:rsid w:val="000800DA"/>
    <w:rsid w:val="00080464"/>
    <w:rsid w:val="00081780"/>
    <w:rsid w:val="00081DD1"/>
    <w:rsid w:val="000821DA"/>
    <w:rsid w:val="000834FB"/>
    <w:rsid w:val="00083BF8"/>
    <w:rsid w:val="00084CAB"/>
    <w:rsid w:val="000860B8"/>
    <w:rsid w:val="00090FBF"/>
    <w:rsid w:val="000914D9"/>
    <w:rsid w:val="00091681"/>
    <w:rsid w:val="000918D3"/>
    <w:rsid w:val="000928C9"/>
    <w:rsid w:val="00094E08"/>
    <w:rsid w:val="00095F18"/>
    <w:rsid w:val="0009774E"/>
    <w:rsid w:val="00097DF4"/>
    <w:rsid w:val="00097E69"/>
    <w:rsid w:val="000A1075"/>
    <w:rsid w:val="000A1A6C"/>
    <w:rsid w:val="000A37C4"/>
    <w:rsid w:val="000A4684"/>
    <w:rsid w:val="000A6CF6"/>
    <w:rsid w:val="000B0027"/>
    <w:rsid w:val="000B0190"/>
    <w:rsid w:val="000B0C10"/>
    <w:rsid w:val="000B0E46"/>
    <w:rsid w:val="000B1513"/>
    <w:rsid w:val="000B1A73"/>
    <w:rsid w:val="000B2F5D"/>
    <w:rsid w:val="000B3B12"/>
    <w:rsid w:val="000B4281"/>
    <w:rsid w:val="000B4E77"/>
    <w:rsid w:val="000B6012"/>
    <w:rsid w:val="000B71B7"/>
    <w:rsid w:val="000C16CC"/>
    <w:rsid w:val="000C217C"/>
    <w:rsid w:val="000C28E4"/>
    <w:rsid w:val="000C2CC8"/>
    <w:rsid w:val="000C2E05"/>
    <w:rsid w:val="000C4543"/>
    <w:rsid w:val="000C47AF"/>
    <w:rsid w:val="000C57CB"/>
    <w:rsid w:val="000C75E1"/>
    <w:rsid w:val="000C7C49"/>
    <w:rsid w:val="000D0177"/>
    <w:rsid w:val="000D1B50"/>
    <w:rsid w:val="000D2131"/>
    <w:rsid w:val="000D3C77"/>
    <w:rsid w:val="000D63B1"/>
    <w:rsid w:val="000D75DE"/>
    <w:rsid w:val="000D78BD"/>
    <w:rsid w:val="000D78F1"/>
    <w:rsid w:val="000E0557"/>
    <w:rsid w:val="000E1F7C"/>
    <w:rsid w:val="000E2F27"/>
    <w:rsid w:val="000E3A50"/>
    <w:rsid w:val="000E4185"/>
    <w:rsid w:val="000E428F"/>
    <w:rsid w:val="000E4BAD"/>
    <w:rsid w:val="000F0799"/>
    <w:rsid w:val="000F101B"/>
    <w:rsid w:val="000F1C18"/>
    <w:rsid w:val="000F1F25"/>
    <w:rsid w:val="000F2AB4"/>
    <w:rsid w:val="000F30F5"/>
    <w:rsid w:val="000F33BF"/>
    <w:rsid w:val="000F3673"/>
    <w:rsid w:val="000F42F1"/>
    <w:rsid w:val="000F4D54"/>
    <w:rsid w:val="000F5803"/>
    <w:rsid w:val="000F61B9"/>
    <w:rsid w:val="000F6889"/>
    <w:rsid w:val="000F78FF"/>
    <w:rsid w:val="000F7BAB"/>
    <w:rsid w:val="00100E08"/>
    <w:rsid w:val="00101199"/>
    <w:rsid w:val="00101214"/>
    <w:rsid w:val="00101FC7"/>
    <w:rsid w:val="001020EB"/>
    <w:rsid w:val="0010301C"/>
    <w:rsid w:val="00103252"/>
    <w:rsid w:val="0010496E"/>
    <w:rsid w:val="00104D81"/>
    <w:rsid w:val="001063F0"/>
    <w:rsid w:val="00110308"/>
    <w:rsid w:val="00112272"/>
    <w:rsid w:val="00113A19"/>
    <w:rsid w:val="00114410"/>
    <w:rsid w:val="00115092"/>
    <w:rsid w:val="0011573D"/>
    <w:rsid w:val="00116503"/>
    <w:rsid w:val="00117300"/>
    <w:rsid w:val="0012079A"/>
    <w:rsid w:val="001240BB"/>
    <w:rsid w:val="00125DB3"/>
    <w:rsid w:val="00126191"/>
    <w:rsid w:val="0012695D"/>
    <w:rsid w:val="0012756A"/>
    <w:rsid w:val="00131582"/>
    <w:rsid w:val="00132500"/>
    <w:rsid w:val="001333E3"/>
    <w:rsid w:val="00134823"/>
    <w:rsid w:val="00135D8B"/>
    <w:rsid w:val="00136CFE"/>
    <w:rsid w:val="00140332"/>
    <w:rsid w:val="00140809"/>
    <w:rsid w:val="00140B47"/>
    <w:rsid w:val="001446F9"/>
    <w:rsid w:val="001455D3"/>
    <w:rsid w:val="00145C5D"/>
    <w:rsid w:val="00150ED0"/>
    <w:rsid w:val="00152577"/>
    <w:rsid w:val="00152787"/>
    <w:rsid w:val="001530DE"/>
    <w:rsid w:val="00153BAE"/>
    <w:rsid w:val="00153C9E"/>
    <w:rsid w:val="0015446B"/>
    <w:rsid w:val="0015489B"/>
    <w:rsid w:val="00156125"/>
    <w:rsid w:val="001570EE"/>
    <w:rsid w:val="00160DC6"/>
    <w:rsid w:val="001616F6"/>
    <w:rsid w:val="00162857"/>
    <w:rsid w:val="001630CD"/>
    <w:rsid w:val="001633A5"/>
    <w:rsid w:val="00165360"/>
    <w:rsid w:val="00166A99"/>
    <w:rsid w:val="00167D6C"/>
    <w:rsid w:val="00170438"/>
    <w:rsid w:val="00170F70"/>
    <w:rsid w:val="00171542"/>
    <w:rsid w:val="00171B93"/>
    <w:rsid w:val="001726E5"/>
    <w:rsid w:val="00172F36"/>
    <w:rsid w:val="00173967"/>
    <w:rsid w:val="00174C52"/>
    <w:rsid w:val="001753B8"/>
    <w:rsid w:val="001768FB"/>
    <w:rsid w:val="001774D4"/>
    <w:rsid w:val="0018149B"/>
    <w:rsid w:val="001826A3"/>
    <w:rsid w:val="001831FB"/>
    <w:rsid w:val="001833EB"/>
    <w:rsid w:val="001837DD"/>
    <w:rsid w:val="00183E81"/>
    <w:rsid w:val="00184900"/>
    <w:rsid w:val="00184C15"/>
    <w:rsid w:val="001865C1"/>
    <w:rsid w:val="001875FA"/>
    <w:rsid w:val="00187B9E"/>
    <w:rsid w:val="00191F0B"/>
    <w:rsid w:val="00192BC0"/>
    <w:rsid w:val="00192F6A"/>
    <w:rsid w:val="00193DA9"/>
    <w:rsid w:val="00195A50"/>
    <w:rsid w:val="00195BA8"/>
    <w:rsid w:val="0019779D"/>
    <w:rsid w:val="001A0F5B"/>
    <w:rsid w:val="001A19D1"/>
    <w:rsid w:val="001A1D8A"/>
    <w:rsid w:val="001A2476"/>
    <w:rsid w:val="001A270C"/>
    <w:rsid w:val="001A3695"/>
    <w:rsid w:val="001A3D10"/>
    <w:rsid w:val="001A3F1B"/>
    <w:rsid w:val="001A4FCE"/>
    <w:rsid w:val="001A54B1"/>
    <w:rsid w:val="001A55B8"/>
    <w:rsid w:val="001A58A5"/>
    <w:rsid w:val="001A5F02"/>
    <w:rsid w:val="001A7ED6"/>
    <w:rsid w:val="001B022A"/>
    <w:rsid w:val="001B1D46"/>
    <w:rsid w:val="001B279D"/>
    <w:rsid w:val="001B2F10"/>
    <w:rsid w:val="001B3A9D"/>
    <w:rsid w:val="001B4883"/>
    <w:rsid w:val="001B61FA"/>
    <w:rsid w:val="001B6BDF"/>
    <w:rsid w:val="001C06A8"/>
    <w:rsid w:val="001C129B"/>
    <w:rsid w:val="001C385B"/>
    <w:rsid w:val="001C4B91"/>
    <w:rsid w:val="001C4D29"/>
    <w:rsid w:val="001C5184"/>
    <w:rsid w:val="001C5273"/>
    <w:rsid w:val="001C763C"/>
    <w:rsid w:val="001D007D"/>
    <w:rsid w:val="001D0CE5"/>
    <w:rsid w:val="001D1018"/>
    <w:rsid w:val="001D1039"/>
    <w:rsid w:val="001D1883"/>
    <w:rsid w:val="001D19B1"/>
    <w:rsid w:val="001D333F"/>
    <w:rsid w:val="001D458D"/>
    <w:rsid w:val="001D7339"/>
    <w:rsid w:val="001D7E02"/>
    <w:rsid w:val="001E027A"/>
    <w:rsid w:val="001E0BC8"/>
    <w:rsid w:val="001E151A"/>
    <w:rsid w:val="001F0DDD"/>
    <w:rsid w:val="001F232D"/>
    <w:rsid w:val="001F3489"/>
    <w:rsid w:val="001F34EA"/>
    <w:rsid w:val="001F35C3"/>
    <w:rsid w:val="001F3652"/>
    <w:rsid w:val="001F7B07"/>
    <w:rsid w:val="00200956"/>
    <w:rsid w:val="002039A5"/>
    <w:rsid w:val="00203B89"/>
    <w:rsid w:val="00204007"/>
    <w:rsid w:val="00204876"/>
    <w:rsid w:val="00205468"/>
    <w:rsid w:val="00205F2F"/>
    <w:rsid w:val="00206A92"/>
    <w:rsid w:val="00211B49"/>
    <w:rsid w:val="002139F1"/>
    <w:rsid w:val="00216F90"/>
    <w:rsid w:val="0022019B"/>
    <w:rsid w:val="0022166B"/>
    <w:rsid w:val="00221912"/>
    <w:rsid w:val="00221B47"/>
    <w:rsid w:val="00222653"/>
    <w:rsid w:val="00222769"/>
    <w:rsid w:val="00223025"/>
    <w:rsid w:val="00223092"/>
    <w:rsid w:val="00223A9C"/>
    <w:rsid w:val="002242EE"/>
    <w:rsid w:val="002321F3"/>
    <w:rsid w:val="00233B08"/>
    <w:rsid w:val="002344F0"/>
    <w:rsid w:val="002348C2"/>
    <w:rsid w:val="00234CD2"/>
    <w:rsid w:val="00235809"/>
    <w:rsid w:val="002360AA"/>
    <w:rsid w:val="002408C8"/>
    <w:rsid w:val="00240C6C"/>
    <w:rsid w:val="002413E5"/>
    <w:rsid w:val="002446FB"/>
    <w:rsid w:val="002448F1"/>
    <w:rsid w:val="00245109"/>
    <w:rsid w:val="002507EC"/>
    <w:rsid w:val="00250B93"/>
    <w:rsid w:val="0025231C"/>
    <w:rsid w:val="00252E56"/>
    <w:rsid w:val="002535C0"/>
    <w:rsid w:val="00255BA7"/>
    <w:rsid w:val="00257CAC"/>
    <w:rsid w:val="00257E52"/>
    <w:rsid w:val="002610C2"/>
    <w:rsid w:val="00264791"/>
    <w:rsid w:val="002659AC"/>
    <w:rsid w:val="0026608F"/>
    <w:rsid w:val="00267C77"/>
    <w:rsid w:val="002702BC"/>
    <w:rsid w:val="002707A6"/>
    <w:rsid w:val="00270D9C"/>
    <w:rsid w:val="002713BF"/>
    <w:rsid w:val="00271651"/>
    <w:rsid w:val="00272474"/>
    <w:rsid w:val="00274585"/>
    <w:rsid w:val="00274FBF"/>
    <w:rsid w:val="00275038"/>
    <w:rsid w:val="00277781"/>
    <w:rsid w:val="0028249C"/>
    <w:rsid w:val="00283468"/>
    <w:rsid w:val="00284F6E"/>
    <w:rsid w:val="0029070B"/>
    <w:rsid w:val="002913DD"/>
    <w:rsid w:val="00291519"/>
    <w:rsid w:val="0029153A"/>
    <w:rsid w:val="00291BCC"/>
    <w:rsid w:val="00293135"/>
    <w:rsid w:val="00293296"/>
    <w:rsid w:val="00295465"/>
    <w:rsid w:val="0029564D"/>
    <w:rsid w:val="002958D3"/>
    <w:rsid w:val="00295F2A"/>
    <w:rsid w:val="002966CA"/>
    <w:rsid w:val="00296B6D"/>
    <w:rsid w:val="00296F6D"/>
    <w:rsid w:val="00297570"/>
    <w:rsid w:val="002A022F"/>
    <w:rsid w:val="002A0290"/>
    <w:rsid w:val="002A0EB9"/>
    <w:rsid w:val="002A19CC"/>
    <w:rsid w:val="002A3459"/>
    <w:rsid w:val="002A3460"/>
    <w:rsid w:val="002A3B2C"/>
    <w:rsid w:val="002A4F74"/>
    <w:rsid w:val="002A5B76"/>
    <w:rsid w:val="002A7976"/>
    <w:rsid w:val="002B0E61"/>
    <w:rsid w:val="002B1820"/>
    <w:rsid w:val="002B1AA0"/>
    <w:rsid w:val="002B376C"/>
    <w:rsid w:val="002B396D"/>
    <w:rsid w:val="002B530D"/>
    <w:rsid w:val="002B5425"/>
    <w:rsid w:val="002B5DF6"/>
    <w:rsid w:val="002B6547"/>
    <w:rsid w:val="002B7A22"/>
    <w:rsid w:val="002C096B"/>
    <w:rsid w:val="002C0F50"/>
    <w:rsid w:val="002C15B6"/>
    <w:rsid w:val="002C33AA"/>
    <w:rsid w:val="002C3A8F"/>
    <w:rsid w:val="002C5750"/>
    <w:rsid w:val="002C5E2C"/>
    <w:rsid w:val="002C5F6E"/>
    <w:rsid w:val="002C66B4"/>
    <w:rsid w:val="002C6937"/>
    <w:rsid w:val="002D0594"/>
    <w:rsid w:val="002D05AB"/>
    <w:rsid w:val="002D14F3"/>
    <w:rsid w:val="002D15E8"/>
    <w:rsid w:val="002D1C73"/>
    <w:rsid w:val="002D2CD1"/>
    <w:rsid w:val="002D36C6"/>
    <w:rsid w:val="002D38B1"/>
    <w:rsid w:val="002D5172"/>
    <w:rsid w:val="002D5EA8"/>
    <w:rsid w:val="002D6C8A"/>
    <w:rsid w:val="002D73DD"/>
    <w:rsid w:val="002D792C"/>
    <w:rsid w:val="002E1E24"/>
    <w:rsid w:val="002E2C7F"/>
    <w:rsid w:val="002E3397"/>
    <w:rsid w:val="002E3780"/>
    <w:rsid w:val="002E397B"/>
    <w:rsid w:val="002E3BDD"/>
    <w:rsid w:val="002E4BF5"/>
    <w:rsid w:val="002E4E7D"/>
    <w:rsid w:val="002E4EBF"/>
    <w:rsid w:val="002E4ED1"/>
    <w:rsid w:val="002E5C42"/>
    <w:rsid w:val="002E6213"/>
    <w:rsid w:val="002E7042"/>
    <w:rsid w:val="002E7528"/>
    <w:rsid w:val="002E7E0F"/>
    <w:rsid w:val="002F0CA7"/>
    <w:rsid w:val="002F0E02"/>
    <w:rsid w:val="002F0E31"/>
    <w:rsid w:val="002F0F84"/>
    <w:rsid w:val="002F1D0E"/>
    <w:rsid w:val="002F2491"/>
    <w:rsid w:val="002F42F7"/>
    <w:rsid w:val="002F7FFE"/>
    <w:rsid w:val="00300A03"/>
    <w:rsid w:val="00300F98"/>
    <w:rsid w:val="00301D6B"/>
    <w:rsid w:val="00302115"/>
    <w:rsid w:val="003023F0"/>
    <w:rsid w:val="00302CDA"/>
    <w:rsid w:val="003035FD"/>
    <w:rsid w:val="003042E0"/>
    <w:rsid w:val="003046EC"/>
    <w:rsid w:val="00305275"/>
    <w:rsid w:val="003062DC"/>
    <w:rsid w:val="0030644C"/>
    <w:rsid w:val="003066FC"/>
    <w:rsid w:val="003067C4"/>
    <w:rsid w:val="003076FD"/>
    <w:rsid w:val="00307949"/>
    <w:rsid w:val="003103DD"/>
    <w:rsid w:val="003109BA"/>
    <w:rsid w:val="00311279"/>
    <w:rsid w:val="003120E9"/>
    <w:rsid w:val="003130DE"/>
    <w:rsid w:val="0031430E"/>
    <w:rsid w:val="00314604"/>
    <w:rsid w:val="00315286"/>
    <w:rsid w:val="00317182"/>
    <w:rsid w:val="003177D2"/>
    <w:rsid w:val="0031786F"/>
    <w:rsid w:val="00320134"/>
    <w:rsid w:val="00320172"/>
    <w:rsid w:val="00320720"/>
    <w:rsid w:val="003207EE"/>
    <w:rsid w:val="0032240C"/>
    <w:rsid w:val="00322439"/>
    <w:rsid w:val="00325DD0"/>
    <w:rsid w:val="00325E52"/>
    <w:rsid w:val="00326835"/>
    <w:rsid w:val="00326D77"/>
    <w:rsid w:val="003270AE"/>
    <w:rsid w:val="003273EC"/>
    <w:rsid w:val="0032760F"/>
    <w:rsid w:val="003278DF"/>
    <w:rsid w:val="00327B66"/>
    <w:rsid w:val="00331DEC"/>
    <w:rsid w:val="00333605"/>
    <w:rsid w:val="00334C86"/>
    <w:rsid w:val="00335E12"/>
    <w:rsid w:val="0033643E"/>
    <w:rsid w:val="00336B48"/>
    <w:rsid w:val="0034044E"/>
    <w:rsid w:val="003405C8"/>
    <w:rsid w:val="00341516"/>
    <w:rsid w:val="003457BC"/>
    <w:rsid w:val="00345B87"/>
    <w:rsid w:val="00346201"/>
    <w:rsid w:val="0034784A"/>
    <w:rsid w:val="00347C07"/>
    <w:rsid w:val="00347EB8"/>
    <w:rsid w:val="00347EFA"/>
    <w:rsid w:val="00354439"/>
    <w:rsid w:val="00354571"/>
    <w:rsid w:val="0035465D"/>
    <w:rsid w:val="003574FB"/>
    <w:rsid w:val="00357DE6"/>
    <w:rsid w:val="00357EE7"/>
    <w:rsid w:val="00360999"/>
    <w:rsid w:val="00362E80"/>
    <w:rsid w:val="0036441C"/>
    <w:rsid w:val="00364F4F"/>
    <w:rsid w:val="00365D1B"/>
    <w:rsid w:val="00366224"/>
    <w:rsid w:val="00367136"/>
    <w:rsid w:val="00367709"/>
    <w:rsid w:val="003701A1"/>
    <w:rsid w:val="00370743"/>
    <w:rsid w:val="00371372"/>
    <w:rsid w:val="00372CCF"/>
    <w:rsid w:val="00372DDB"/>
    <w:rsid w:val="00372E4F"/>
    <w:rsid w:val="00373D9E"/>
    <w:rsid w:val="00374E4C"/>
    <w:rsid w:val="0037564F"/>
    <w:rsid w:val="00375DB6"/>
    <w:rsid w:val="00375DDA"/>
    <w:rsid w:val="00376F6B"/>
    <w:rsid w:val="00377055"/>
    <w:rsid w:val="003829D0"/>
    <w:rsid w:val="00383A59"/>
    <w:rsid w:val="00384EC9"/>
    <w:rsid w:val="00385A2F"/>
    <w:rsid w:val="00385DB8"/>
    <w:rsid w:val="003868AB"/>
    <w:rsid w:val="00387029"/>
    <w:rsid w:val="00391A54"/>
    <w:rsid w:val="00391A8B"/>
    <w:rsid w:val="0039383B"/>
    <w:rsid w:val="003946EB"/>
    <w:rsid w:val="00394822"/>
    <w:rsid w:val="00394893"/>
    <w:rsid w:val="003963D4"/>
    <w:rsid w:val="003972A2"/>
    <w:rsid w:val="00397433"/>
    <w:rsid w:val="003A1485"/>
    <w:rsid w:val="003A2382"/>
    <w:rsid w:val="003A392C"/>
    <w:rsid w:val="003A4513"/>
    <w:rsid w:val="003A5F0C"/>
    <w:rsid w:val="003B1434"/>
    <w:rsid w:val="003B16F8"/>
    <w:rsid w:val="003B2578"/>
    <w:rsid w:val="003B3102"/>
    <w:rsid w:val="003B375E"/>
    <w:rsid w:val="003B38B7"/>
    <w:rsid w:val="003B4413"/>
    <w:rsid w:val="003B4A68"/>
    <w:rsid w:val="003B5F50"/>
    <w:rsid w:val="003B6BE7"/>
    <w:rsid w:val="003B7202"/>
    <w:rsid w:val="003B7C84"/>
    <w:rsid w:val="003C011E"/>
    <w:rsid w:val="003C1EB7"/>
    <w:rsid w:val="003C493A"/>
    <w:rsid w:val="003C4DD9"/>
    <w:rsid w:val="003C5719"/>
    <w:rsid w:val="003C5BF0"/>
    <w:rsid w:val="003C659A"/>
    <w:rsid w:val="003C7CB6"/>
    <w:rsid w:val="003D0516"/>
    <w:rsid w:val="003D05CF"/>
    <w:rsid w:val="003D0AFC"/>
    <w:rsid w:val="003D11F4"/>
    <w:rsid w:val="003D28AE"/>
    <w:rsid w:val="003D547E"/>
    <w:rsid w:val="003D63E0"/>
    <w:rsid w:val="003D64E4"/>
    <w:rsid w:val="003D78EA"/>
    <w:rsid w:val="003E0671"/>
    <w:rsid w:val="003E2617"/>
    <w:rsid w:val="003E2621"/>
    <w:rsid w:val="003E29F2"/>
    <w:rsid w:val="003E2E01"/>
    <w:rsid w:val="003E4370"/>
    <w:rsid w:val="003E60B1"/>
    <w:rsid w:val="003E634F"/>
    <w:rsid w:val="003F10DE"/>
    <w:rsid w:val="003F11EF"/>
    <w:rsid w:val="003F29AF"/>
    <w:rsid w:val="003F2F53"/>
    <w:rsid w:val="003F2F8E"/>
    <w:rsid w:val="003F37A9"/>
    <w:rsid w:val="003F37E7"/>
    <w:rsid w:val="003F59C3"/>
    <w:rsid w:val="003F5C93"/>
    <w:rsid w:val="003F799C"/>
    <w:rsid w:val="003F7A6C"/>
    <w:rsid w:val="00402000"/>
    <w:rsid w:val="00404392"/>
    <w:rsid w:val="00405018"/>
    <w:rsid w:val="004058ED"/>
    <w:rsid w:val="00405E6C"/>
    <w:rsid w:val="00406828"/>
    <w:rsid w:val="00407D3B"/>
    <w:rsid w:val="00411339"/>
    <w:rsid w:val="0041146B"/>
    <w:rsid w:val="0041198F"/>
    <w:rsid w:val="00412F5D"/>
    <w:rsid w:val="004143C2"/>
    <w:rsid w:val="004144B2"/>
    <w:rsid w:val="00415479"/>
    <w:rsid w:val="00417CBB"/>
    <w:rsid w:val="0042074E"/>
    <w:rsid w:val="00420E0D"/>
    <w:rsid w:val="00420E63"/>
    <w:rsid w:val="004213B4"/>
    <w:rsid w:val="00423302"/>
    <w:rsid w:val="00423D3A"/>
    <w:rsid w:val="00423F71"/>
    <w:rsid w:val="0042491E"/>
    <w:rsid w:val="00425A4F"/>
    <w:rsid w:val="004262C7"/>
    <w:rsid w:val="004266C2"/>
    <w:rsid w:val="0043176F"/>
    <w:rsid w:val="0043286B"/>
    <w:rsid w:val="00432DAB"/>
    <w:rsid w:val="0043555B"/>
    <w:rsid w:val="004366CC"/>
    <w:rsid w:val="004369F0"/>
    <w:rsid w:val="0043757B"/>
    <w:rsid w:val="00437BB7"/>
    <w:rsid w:val="00437CE5"/>
    <w:rsid w:val="0044076F"/>
    <w:rsid w:val="00440BFB"/>
    <w:rsid w:val="00440DFC"/>
    <w:rsid w:val="00441209"/>
    <w:rsid w:val="00443F98"/>
    <w:rsid w:val="00445046"/>
    <w:rsid w:val="0044554F"/>
    <w:rsid w:val="00445F57"/>
    <w:rsid w:val="00450BD0"/>
    <w:rsid w:val="004513F6"/>
    <w:rsid w:val="004529DF"/>
    <w:rsid w:val="00453189"/>
    <w:rsid w:val="00454795"/>
    <w:rsid w:val="0045621A"/>
    <w:rsid w:val="00456B42"/>
    <w:rsid w:val="00456BA5"/>
    <w:rsid w:val="0045755C"/>
    <w:rsid w:val="004577E6"/>
    <w:rsid w:val="00457EDC"/>
    <w:rsid w:val="00457F39"/>
    <w:rsid w:val="00460ADB"/>
    <w:rsid w:val="00460D13"/>
    <w:rsid w:val="00461BA1"/>
    <w:rsid w:val="00462194"/>
    <w:rsid w:val="004627D8"/>
    <w:rsid w:val="00462EA0"/>
    <w:rsid w:val="00462F38"/>
    <w:rsid w:val="00463BA2"/>
    <w:rsid w:val="00464305"/>
    <w:rsid w:val="00464B67"/>
    <w:rsid w:val="00465F11"/>
    <w:rsid w:val="00467763"/>
    <w:rsid w:val="00470217"/>
    <w:rsid w:val="00470974"/>
    <w:rsid w:val="00470EEA"/>
    <w:rsid w:val="00471F5D"/>
    <w:rsid w:val="0047208B"/>
    <w:rsid w:val="00472918"/>
    <w:rsid w:val="004748CF"/>
    <w:rsid w:val="00477DC7"/>
    <w:rsid w:val="004802EB"/>
    <w:rsid w:val="00480DA6"/>
    <w:rsid w:val="0048167D"/>
    <w:rsid w:val="00481716"/>
    <w:rsid w:val="00481BD6"/>
    <w:rsid w:val="00482A40"/>
    <w:rsid w:val="004836E8"/>
    <w:rsid w:val="00484B08"/>
    <w:rsid w:val="00485EB4"/>
    <w:rsid w:val="00486EBA"/>
    <w:rsid w:val="00487230"/>
    <w:rsid w:val="00490F98"/>
    <w:rsid w:val="004924DE"/>
    <w:rsid w:val="0049264B"/>
    <w:rsid w:val="0049279A"/>
    <w:rsid w:val="004942CC"/>
    <w:rsid w:val="0049457C"/>
    <w:rsid w:val="00494C50"/>
    <w:rsid w:val="00495606"/>
    <w:rsid w:val="00496FE3"/>
    <w:rsid w:val="0049744A"/>
    <w:rsid w:val="00497CB7"/>
    <w:rsid w:val="004A0AD1"/>
    <w:rsid w:val="004A469A"/>
    <w:rsid w:val="004A4D66"/>
    <w:rsid w:val="004A5586"/>
    <w:rsid w:val="004A68D0"/>
    <w:rsid w:val="004B18CA"/>
    <w:rsid w:val="004B3B1C"/>
    <w:rsid w:val="004B467C"/>
    <w:rsid w:val="004B506A"/>
    <w:rsid w:val="004B6F31"/>
    <w:rsid w:val="004B7A50"/>
    <w:rsid w:val="004B7E02"/>
    <w:rsid w:val="004C1EB5"/>
    <w:rsid w:val="004C3DFE"/>
    <w:rsid w:val="004C3E39"/>
    <w:rsid w:val="004C402A"/>
    <w:rsid w:val="004C41FD"/>
    <w:rsid w:val="004C452B"/>
    <w:rsid w:val="004C6379"/>
    <w:rsid w:val="004C7396"/>
    <w:rsid w:val="004C7402"/>
    <w:rsid w:val="004C755C"/>
    <w:rsid w:val="004C7F7B"/>
    <w:rsid w:val="004D06BC"/>
    <w:rsid w:val="004D17D8"/>
    <w:rsid w:val="004D1960"/>
    <w:rsid w:val="004D1E6D"/>
    <w:rsid w:val="004D274C"/>
    <w:rsid w:val="004D3215"/>
    <w:rsid w:val="004D3C16"/>
    <w:rsid w:val="004D47FB"/>
    <w:rsid w:val="004D4875"/>
    <w:rsid w:val="004D4BD3"/>
    <w:rsid w:val="004D642D"/>
    <w:rsid w:val="004D78EC"/>
    <w:rsid w:val="004E2425"/>
    <w:rsid w:val="004E3898"/>
    <w:rsid w:val="004E4C36"/>
    <w:rsid w:val="004E5122"/>
    <w:rsid w:val="004F0291"/>
    <w:rsid w:val="004F2505"/>
    <w:rsid w:val="004F2D76"/>
    <w:rsid w:val="004F6CE1"/>
    <w:rsid w:val="004F750C"/>
    <w:rsid w:val="004F759D"/>
    <w:rsid w:val="004F7FC1"/>
    <w:rsid w:val="005004BC"/>
    <w:rsid w:val="005009D0"/>
    <w:rsid w:val="00501292"/>
    <w:rsid w:val="0050167A"/>
    <w:rsid w:val="0050351E"/>
    <w:rsid w:val="00503F6C"/>
    <w:rsid w:val="00504596"/>
    <w:rsid w:val="005045DC"/>
    <w:rsid w:val="00504C96"/>
    <w:rsid w:val="00504E7A"/>
    <w:rsid w:val="005101AD"/>
    <w:rsid w:val="005108B9"/>
    <w:rsid w:val="005129A9"/>
    <w:rsid w:val="0051542C"/>
    <w:rsid w:val="0051717B"/>
    <w:rsid w:val="00517223"/>
    <w:rsid w:val="005212A5"/>
    <w:rsid w:val="005219C1"/>
    <w:rsid w:val="00521BC8"/>
    <w:rsid w:val="0052218A"/>
    <w:rsid w:val="0052287E"/>
    <w:rsid w:val="00523C0B"/>
    <w:rsid w:val="005246AD"/>
    <w:rsid w:val="005247A3"/>
    <w:rsid w:val="005259B5"/>
    <w:rsid w:val="00525A3F"/>
    <w:rsid w:val="00525DAE"/>
    <w:rsid w:val="0052685E"/>
    <w:rsid w:val="00527080"/>
    <w:rsid w:val="005278EF"/>
    <w:rsid w:val="00530988"/>
    <w:rsid w:val="00531C0A"/>
    <w:rsid w:val="005326EA"/>
    <w:rsid w:val="00533DCB"/>
    <w:rsid w:val="005345C2"/>
    <w:rsid w:val="0053480C"/>
    <w:rsid w:val="00534D9F"/>
    <w:rsid w:val="005352B0"/>
    <w:rsid w:val="00536C0A"/>
    <w:rsid w:val="00541362"/>
    <w:rsid w:val="00542275"/>
    <w:rsid w:val="005435AB"/>
    <w:rsid w:val="00543FF5"/>
    <w:rsid w:val="0054470A"/>
    <w:rsid w:val="00544B3D"/>
    <w:rsid w:val="00547890"/>
    <w:rsid w:val="00552156"/>
    <w:rsid w:val="0055277F"/>
    <w:rsid w:val="00552C48"/>
    <w:rsid w:val="00553C29"/>
    <w:rsid w:val="00557106"/>
    <w:rsid w:val="005579C6"/>
    <w:rsid w:val="005607A2"/>
    <w:rsid w:val="00560A74"/>
    <w:rsid w:val="00560E6C"/>
    <w:rsid w:val="005615B3"/>
    <w:rsid w:val="005634E4"/>
    <w:rsid w:val="00563A32"/>
    <w:rsid w:val="00563DDC"/>
    <w:rsid w:val="00564034"/>
    <w:rsid w:val="005648C6"/>
    <w:rsid w:val="00564E9A"/>
    <w:rsid w:val="00565824"/>
    <w:rsid w:val="0056635B"/>
    <w:rsid w:val="00566A70"/>
    <w:rsid w:val="0057008A"/>
    <w:rsid w:val="00570E48"/>
    <w:rsid w:val="005711AD"/>
    <w:rsid w:val="00572A4E"/>
    <w:rsid w:val="00576E75"/>
    <w:rsid w:val="00580582"/>
    <w:rsid w:val="00580624"/>
    <w:rsid w:val="00581500"/>
    <w:rsid w:val="00581805"/>
    <w:rsid w:val="0058229F"/>
    <w:rsid w:val="0058351C"/>
    <w:rsid w:val="005854CD"/>
    <w:rsid w:val="00585C5E"/>
    <w:rsid w:val="0058603F"/>
    <w:rsid w:val="0058680C"/>
    <w:rsid w:val="00586ACA"/>
    <w:rsid w:val="00590BB7"/>
    <w:rsid w:val="00591962"/>
    <w:rsid w:val="00592D65"/>
    <w:rsid w:val="00592E3E"/>
    <w:rsid w:val="00593758"/>
    <w:rsid w:val="00594844"/>
    <w:rsid w:val="00595DA3"/>
    <w:rsid w:val="00596FF9"/>
    <w:rsid w:val="00597277"/>
    <w:rsid w:val="00597423"/>
    <w:rsid w:val="005975D1"/>
    <w:rsid w:val="0059770B"/>
    <w:rsid w:val="00597D1E"/>
    <w:rsid w:val="00597DE9"/>
    <w:rsid w:val="005A0C8E"/>
    <w:rsid w:val="005A3A49"/>
    <w:rsid w:val="005A43AB"/>
    <w:rsid w:val="005A4B80"/>
    <w:rsid w:val="005A56DC"/>
    <w:rsid w:val="005A6600"/>
    <w:rsid w:val="005A6A83"/>
    <w:rsid w:val="005B039D"/>
    <w:rsid w:val="005B0CBA"/>
    <w:rsid w:val="005B3C53"/>
    <w:rsid w:val="005B4A63"/>
    <w:rsid w:val="005B4D98"/>
    <w:rsid w:val="005B6319"/>
    <w:rsid w:val="005B65A6"/>
    <w:rsid w:val="005B70E7"/>
    <w:rsid w:val="005C03F9"/>
    <w:rsid w:val="005C0FEC"/>
    <w:rsid w:val="005C22F9"/>
    <w:rsid w:val="005C3139"/>
    <w:rsid w:val="005C3493"/>
    <w:rsid w:val="005C4A97"/>
    <w:rsid w:val="005C4B38"/>
    <w:rsid w:val="005C51A2"/>
    <w:rsid w:val="005C5FEA"/>
    <w:rsid w:val="005C66A5"/>
    <w:rsid w:val="005D0118"/>
    <w:rsid w:val="005D042B"/>
    <w:rsid w:val="005D188C"/>
    <w:rsid w:val="005D260C"/>
    <w:rsid w:val="005D2968"/>
    <w:rsid w:val="005D42E8"/>
    <w:rsid w:val="005D4AFF"/>
    <w:rsid w:val="005D5228"/>
    <w:rsid w:val="005D5379"/>
    <w:rsid w:val="005D581E"/>
    <w:rsid w:val="005D5C0F"/>
    <w:rsid w:val="005D6E0E"/>
    <w:rsid w:val="005D7972"/>
    <w:rsid w:val="005D7999"/>
    <w:rsid w:val="005E0BB3"/>
    <w:rsid w:val="005E0CD4"/>
    <w:rsid w:val="005E1068"/>
    <w:rsid w:val="005E1606"/>
    <w:rsid w:val="005E211D"/>
    <w:rsid w:val="005E516C"/>
    <w:rsid w:val="005E51BB"/>
    <w:rsid w:val="005E55C6"/>
    <w:rsid w:val="005E5848"/>
    <w:rsid w:val="005E61EB"/>
    <w:rsid w:val="005F0EC6"/>
    <w:rsid w:val="005F132B"/>
    <w:rsid w:val="005F2BC7"/>
    <w:rsid w:val="005F2E75"/>
    <w:rsid w:val="005F315F"/>
    <w:rsid w:val="005F35E8"/>
    <w:rsid w:val="005F3FE9"/>
    <w:rsid w:val="005F4388"/>
    <w:rsid w:val="005F616F"/>
    <w:rsid w:val="005F687F"/>
    <w:rsid w:val="005F7396"/>
    <w:rsid w:val="005F78CC"/>
    <w:rsid w:val="005F7AD0"/>
    <w:rsid w:val="0060017F"/>
    <w:rsid w:val="0060035C"/>
    <w:rsid w:val="0060089C"/>
    <w:rsid w:val="00600FE7"/>
    <w:rsid w:val="00601BA6"/>
    <w:rsid w:val="006032B8"/>
    <w:rsid w:val="0060330E"/>
    <w:rsid w:val="00603FB1"/>
    <w:rsid w:val="006040B0"/>
    <w:rsid w:val="00607215"/>
    <w:rsid w:val="00607AB4"/>
    <w:rsid w:val="006107B9"/>
    <w:rsid w:val="00611D9C"/>
    <w:rsid w:val="00612735"/>
    <w:rsid w:val="00612B14"/>
    <w:rsid w:val="00612DB9"/>
    <w:rsid w:val="00612E20"/>
    <w:rsid w:val="00612F0A"/>
    <w:rsid w:val="006133F5"/>
    <w:rsid w:val="00613569"/>
    <w:rsid w:val="00613EE9"/>
    <w:rsid w:val="00614F7F"/>
    <w:rsid w:val="00614FDC"/>
    <w:rsid w:val="00616802"/>
    <w:rsid w:val="006173B2"/>
    <w:rsid w:val="00617A89"/>
    <w:rsid w:val="006205BD"/>
    <w:rsid w:val="00622383"/>
    <w:rsid w:val="00622BD5"/>
    <w:rsid w:val="00624116"/>
    <w:rsid w:val="00624AB9"/>
    <w:rsid w:val="00624DFF"/>
    <w:rsid w:val="006261A0"/>
    <w:rsid w:val="00626F10"/>
    <w:rsid w:val="0062705B"/>
    <w:rsid w:val="00627725"/>
    <w:rsid w:val="006279B1"/>
    <w:rsid w:val="00631749"/>
    <w:rsid w:val="00631D25"/>
    <w:rsid w:val="00632549"/>
    <w:rsid w:val="006326AE"/>
    <w:rsid w:val="00633006"/>
    <w:rsid w:val="00640C96"/>
    <w:rsid w:val="00642320"/>
    <w:rsid w:val="006430BF"/>
    <w:rsid w:val="00644BC1"/>
    <w:rsid w:val="00645620"/>
    <w:rsid w:val="00646372"/>
    <w:rsid w:val="00646AF5"/>
    <w:rsid w:val="006473A2"/>
    <w:rsid w:val="00647CB9"/>
    <w:rsid w:val="00647F97"/>
    <w:rsid w:val="00650507"/>
    <w:rsid w:val="00652D28"/>
    <w:rsid w:val="00652EB4"/>
    <w:rsid w:val="006559B1"/>
    <w:rsid w:val="00655B7B"/>
    <w:rsid w:val="006569A3"/>
    <w:rsid w:val="0065733C"/>
    <w:rsid w:val="00657BCF"/>
    <w:rsid w:val="006602A5"/>
    <w:rsid w:val="00660E4A"/>
    <w:rsid w:val="006638B9"/>
    <w:rsid w:val="00663C12"/>
    <w:rsid w:val="0066540F"/>
    <w:rsid w:val="006659C0"/>
    <w:rsid w:val="006662D7"/>
    <w:rsid w:val="006662F3"/>
    <w:rsid w:val="006676E9"/>
    <w:rsid w:val="006676F6"/>
    <w:rsid w:val="00670466"/>
    <w:rsid w:val="00670494"/>
    <w:rsid w:val="00670CF0"/>
    <w:rsid w:val="006717C4"/>
    <w:rsid w:val="00671EEE"/>
    <w:rsid w:val="006736C7"/>
    <w:rsid w:val="00675D89"/>
    <w:rsid w:val="00676D29"/>
    <w:rsid w:val="0067757A"/>
    <w:rsid w:val="00677AFC"/>
    <w:rsid w:val="00677D4D"/>
    <w:rsid w:val="0068210A"/>
    <w:rsid w:val="006821AF"/>
    <w:rsid w:val="00682DAF"/>
    <w:rsid w:val="00682E8C"/>
    <w:rsid w:val="00683832"/>
    <w:rsid w:val="006838F9"/>
    <w:rsid w:val="00683D73"/>
    <w:rsid w:val="00684B65"/>
    <w:rsid w:val="00685713"/>
    <w:rsid w:val="00685E30"/>
    <w:rsid w:val="0068618A"/>
    <w:rsid w:val="006865B6"/>
    <w:rsid w:val="00690C98"/>
    <w:rsid w:val="006931F3"/>
    <w:rsid w:val="00694893"/>
    <w:rsid w:val="00695057"/>
    <w:rsid w:val="0069556F"/>
    <w:rsid w:val="00696009"/>
    <w:rsid w:val="00697419"/>
    <w:rsid w:val="0069788F"/>
    <w:rsid w:val="006A046A"/>
    <w:rsid w:val="006A0C5D"/>
    <w:rsid w:val="006A12D9"/>
    <w:rsid w:val="006A16BF"/>
    <w:rsid w:val="006A1D32"/>
    <w:rsid w:val="006A2220"/>
    <w:rsid w:val="006A241C"/>
    <w:rsid w:val="006A279E"/>
    <w:rsid w:val="006A2B8A"/>
    <w:rsid w:val="006B02F0"/>
    <w:rsid w:val="006B0CCA"/>
    <w:rsid w:val="006B0D0D"/>
    <w:rsid w:val="006B105D"/>
    <w:rsid w:val="006B1208"/>
    <w:rsid w:val="006B26B6"/>
    <w:rsid w:val="006B3029"/>
    <w:rsid w:val="006B429B"/>
    <w:rsid w:val="006B53DF"/>
    <w:rsid w:val="006B5CE8"/>
    <w:rsid w:val="006C0BDC"/>
    <w:rsid w:val="006C37B2"/>
    <w:rsid w:val="006C425E"/>
    <w:rsid w:val="006C57B7"/>
    <w:rsid w:val="006C5AE1"/>
    <w:rsid w:val="006C6566"/>
    <w:rsid w:val="006D03BF"/>
    <w:rsid w:val="006D0B56"/>
    <w:rsid w:val="006D0D89"/>
    <w:rsid w:val="006D1852"/>
    <w:rsid w:val="006D27D6"/>
    <w:rsid w:val="006D3029"/>
    <w:rsid w:val="006D4F88"/>
    <w:rsid w:val="006D6C97"/>
    <w:rsid w:val="006D7AAE"/>
    <w:rsid w:val="006E2324"/>
    <w:rsid w:val="006E250C"/>
    <w:rsid w:val="006E427B"/>
    <w:rsid w:val="006E4363"/>
    <w:rsid w:val="006E4760"/>
    <w:rsid w:val="006E4B42"/>
    <w:rsid w:val="006E5AF2"/>
    <w:rsid w:val="006E5FFE"/>
    <w:rsid w:val="006E680A"/>
    <w:rsid w:val="006E7CBB"/>
    <w:rsid w:val="006F044D"/>
    <w:rsid w:val="006F1E88"/>
    <w:rsid w:val="006F358A"/>
    <w:rsid w:val="006F6175"/>
    <w:rsid w:val="00702583"/>
    <w:rsid w:val="00702A5A"/>
    <w:rsid w:val="007032B5"/>
    <w:rsid w:val="00704D31"/>
    <w:rsid w:val="007055BC"/>
    <w:rsid w:val="00705A75"/>
    <w:rsid w:val="007072F8"/>
    <w:rsid w:val="007109B7"/>
    <w:rsid w:val="007122EB"/>
    <w:rsid w:val="0071372A"/>
    <w:rsid w:val="007166D2"/>
    <w:rsid w:val="00717088"/>
    <w:rsid w:val="00717863"/>
    <w:rsid w:val="00723E55"/>
    <w:rsid w:val="00724501"/>
    <w:rsid w:val="00727575"/>
    <w:rsid w:val="00730305"/>
    <w:rsid w:val="007319E1"/>
    <w:rsid w:val="007328CE"/>
    <w:rsid w:val="00732CC4"/>
    <w:rsid w:val="007335A5"/>
    <w:rsid w:val="00733C80"/>
    <w:rsid w:val="00734505"/>
    <w:rsid w:val="00734E8D"/>
    <w:rsid w:val="00735900"/>
    <w:rsid w:val="00735B65"/>
    <w:rsid w:val="00735CC9"/>
    <w:rsid w:val="00735F7A"/>
    <w:rsid w:val="007360E6"/>
    <w:rsid w:val="00736494"/>
    <w:rsid w:val="007372C9"/>
    <w:rsid w:val="0073734E"/>
    <w:rsid w:val="007378B8"/>
    <w:rsid w:val="00741A26"/>
    <w:rsid w:val="007434F7"/>
    <w:rsid w:val="007444C8"/>
    <w:rsid w:val="007446D6"/>
    <w:rsid w:val="00746E0C"/>
    <w:rsid w:val="00750192"/>
    <w:rsid w:val="00751404"/>
    <w:rsid w:val="00751979"/>
    <w:rsid w:val="00751DCC"/>
    <w:rsid w:val="0075230D"/>
    <w:rsid w:val="00752420"/>
    <w:rsid w:val="007527B8"/>
    <w:rsid w:val="007534F0"/>
    <w:rsid w:val="00754401"/>
    <w:rsid w:val="007547B0"/>
    <w:rsid w:val="00754943"/>
    <w:rsid w:val="00754B82"/>
    <w:rsid w:val="00754EE0"/>
    <w:rsid w:val="00755810"/>
    <w:rsid w:val="00756C3E"/>
    <w:rsid w:val="007571E5"/>
    <w:rsid w:val="00757DCE"/>
    <w:rsid w:val="00761916"/>
    <w:rsid w:val="00762872"/>
    <w:rsid w:val="00763C95"/>
    <w:rsid w:val="007660B7"/>
    <w:rsid w:val="0076682C"/>
    <w:rsid w:val="00766AC8"/>
    <w:rsid w:val="00767BFC"/>
    <w:rsid w:val="00770765"/>
    <w:rsid w:val="00770FD7"/>
    <w:rsid w:val="007712FA"/>
    <w:rsid w:val="007720D6"/>
    <w:rsid w:val="007723AE"/>
    <w:rsid w:val="00772650"/>
    <w:rsid w:val="00773F37"/>
    <w:rsid w:val="00775D5A"/>
    <w:rsid w:val="007807C7"/>
    <w:rsid w:val="00782FD9"/>
    <w:rsid w:val="007838F3"/>
    <w:rsid w:val="00784493"/>
    <w:rsid w:val="0078462C"/>
    <w:rsid w:val="007847C2"/>
    <w:rsid w:val="0078566B"/>
    <w:rsid w:val="00785735"/>
    <w:rsid w:val="00785CEA"/>
    <w:rsid w:val="0078747F"/>
    <w:rsid w:val="00791C10"/>
    <w:rsid w:val="007927D2"/>
    <w:rsid w:val="00793C71"/>
    <w:rsid w:val="00794D87"/>
    <w:rsid w:val="00796DAB"/>
    <w:rsid w:val="007A0AED"/>
    <w:rsid w:val="007A3E0D"/>
    <w:rsid w:val="007A4252"/>
    <w:rsid w:val="007A4880"/>
    <w:rsid w:val="007A5869"/>
    <w:rsid w:val="007A6B25"/>
    <w:rsid w:val="007A7519"/>
    <w:rsid w:val="007A7B28"/>
    <w:rsid w:val="007A7D60"/>
    <w:rsid w:val="007B13C7"/>
    <w:rsid w:val="007B149B"/>
    <w:rsid w:val="007B50ED"/>
    <w:rsid w:val="007B726B"/>
    <w:rsid w:val="007B72EF"/>
    <w:rsid w:val="007C3193"/>
    <w:rsid w:val="007C322E"/>
    <w:rsid w:val="007C3FA2"/>
    <w:rsid w:val="007C4967"/>
    <w:rsid w:val="007C4C2B"/>
    <w:rsid w:val="007C4D40"/>
    <w:rsid w:val="007C713A"/>
    <w:rsid w:val="007D0014"/>
    <w:rsid w:val="007D31B1"/>
    <w:rsid w:val="007D4464"/>
    <w:rsid w:val="007D4CD1"/>
    <w:rsid w:val="007D58DB"/>
    <w:rsid w:val="007D5F64"/>
    <w:rsid w:val="007D60B0"/>
    <w:rsid w:val="007D6796"/>
    <w:rsid w:val="007D7611"/>
    <w:rsid w:val="007D7914"/>
    <w:rsid w:val="007D7981"/>
    <w:rsid w:val="007E155D"/>
    <w:rsid w:val="007E1FE3"/>
    <w:rsid w:val="007E24EF"/>
    <w:rsid w:val="007E39FF"/>
    <w:rsid w:val="007E40C8"/>
    <w:rsid w:val="007E47E7"/>
    <w:rsid w:val="007E513A"/>
    <w:rsid w:val="007E58AA"/>
    <w:rsid w:val="007F0292"/>
    <w:rsid w:val="007F0ABA"/>
    <w:rsid w:val="007F1601"/>
    <w:rsid w:val="007F1F7E"/>
    <w:rsid w:val="007F4253"/>
    <w:rsid w:val="007F4A9B"/>
    <w:rsid w:val="007F5696"/>
    <w:rsid w:val="007F5812"/>
    <w:rsid w:val="007F78EB"/>
    <w:rsid w:val="0080071D"/>
    <w:rsid w:val="00801FCD"/>
    <w:rsid w:val="00805ED6"/>
    <w:rsid w:val="00805FB4"/>
    <w:rsid w:val="0080735F"/>
    <w:rsid w:val="0081192C"/>
    <w:rsid w:val="00812983"/>
    <w:rsid w:val="0081390E"/>
    <w:rsid w:val="008147F2"/>
    <w:rsid w:val="00814D75"/>
    <w:rsid w:val="00815D22"/>
    <w:rsid w:val="00820076"/>
    <w:rsid w:val="00820C90"/>
    <w:rsid w:val="00821451"/>
    <w:rsid w:val="008221A3"/>
    <w:rsid w:val="00823864"/>
    <w:rsid w:val="008260C1"/>
    <w:rsid w:val="00826E9C"/>
    <w:rsid w:val="00826EC6"/>
    <w:rsid w:val="00827634"/>
    <w:rsid w:val="00831483"/>
    <w:rsid w:val="00831DBE"/>
    <w:rsid w:val="008326F7"/>
    <w:rsid w:val="00832F5C"/>
    <w:rsid w:val="008334A4"/>
    <w:rsid w:val="00833E5D"/>
    <w:rsid w:val="008373DD"/>
    <w:rsid w:val="008400F9"/>
    <w:rsid w:val="00841598"/>
    <w:rsid w:val="0084200B"/>
    <w:rsid w:val="0084202A"/>
    <w:rsid w:val="008420F0"/>
    <w:rsid w:val="008429A1"/>
    <w:rsid w:val="00842C8D"/>
    <w:rsid w:val="008433F2"/>
    <w:rsid w:val="0084356B"/>
    <w:rsid w:val="00843786"/>
    <w:rsid w:val="00844205"/>
    <w:rsid w:val="00844341"/>
    <w:rsid w:val="00844656"/>
    <w:rsid w:val="00844C73"/>
    <w:rsid w:val="00844EEC"/>
    <w:rsid w:val="008455B8"/>
    <w:rsid w:val="00845A62"/>
    <w:rsid w:val="00845CD4"/>
    <w:rsid w:val="00846A72"/>
    <w:rsid w:val="00847C08"/>
    <w:rsid w:val="0085391D"/>
    <w:rsid w:val="0085401D"/>
    <w:rsid w:val="0085468E"/>
    <w:rsid w:val="0085506B"/>
    <w:rsid w:val="00855303"/>
    <w:rsid w:val="0085558C"/>
    <w:rsid w:val="00855D51"/>
    <w:rsid w:val="00856941"/>
    <w:rsid w:val="00856B93"/>
    <w:rsid w:val="00857863"/>
    <w:rsid w:val="00860DFC"/>
    <w:rsid w:val="00862411"/>
    <w:rsid w:val="00862FC5"/>
    <w:rsid w:val="00863F85"/>
    <w:rsid w:val="0086544A"/>
    <w:rsid w:val="0086559E"/>
    <w:rsid w:val="00870923"/>
    <w:rsid w:val="00870CC9"/>
    <w:rsid w:val="0087251E"/>
    <w:rsid w:val="008731D0"/>
    <w:rsid w:val="00873B7C"/>
    <w:rsid w:val="00874E0C"/>
    <w:rsid w:val="0087513D"/>
    <w:rsid w:val="00875212"/>
    <w:rsid w:val="008775B3"/>
    <w:rsid w:val="008777C9"/>
    <w:rsid w:val="00877B78"/>
    <w:rsid w:val="008801FB"/>
    <w:rsid w:val="00881D9B"/>
    <w:rsid w:val="00882123"/>
    <w:rsid w:val="0088327F"/>
    <w:rsid w:val="008837B4"/>
    <w:rsid w:val="00884399"/>
    <w:rsid w:val="00885B04"/>
    <w:rsid w:val="0088766C"/>
    <w:rsid w:val="00887A90"/>
    <w:rsid w:val="00890265"/>
    <w:rsid w:val="00890952"/>
    <w:rsid w:val="00890CFF"/>
    <w:rsid w:val="00891437"/>
    <w:rsid w:val="00894A41"/>
    <w:rsid w:val="00895F96"/>
    <w:rsid w:val="00896FD9"/>
    <w:rsid w:val="0089724A"/>
    <w:rsid w:val="008A139B"/>
    <w:rsid w:val="008A1695"/>
    <w:rsid w:val="008A1A5E"/>
    <w:rsid w:val="008A1B79"/>
    <w:rsid w:val="008A1CA9"/>
    <w:rsid w:val="008A2701"/>
    <w:rsid w:val="008A4467"/>
    <w:rsid w:val="008A5770"/>
    <w:rsid w:val="008A5EEC"/>
    <w:rsid w:val="008A6346"/>
    <w:rsid w:val="008A6828"/>
    <w:rsid w:val="008A6B6A"/>
    <w:rsid w:val="008A7BBC"/>
    <w:rsid w:val="008A7CCF"/>
    <w:rsid w:val="008B055B"/>
    <w:rsid w:val="008B1816"/>
    <w:rsid w:val="008B20AE"/>
    <w:rsid w:val="008B21D9"/>
    <w:rsid w:val="008B2A6C"/>
    <w:rsid w:val="008B49B3"/>
    <w:rsid w:val="008B5858"/>
    <w:rsid w:val="008B6E48"/>
    <w:rsid w:val="008B74C2"/>
    <w:rsid w:val="008C0308"/>
    <w:rsid w:val="008C22B4"/>
    <w:rsid w:val="008C284B"/>
    <w:rsid w:val="008C2CC0"/>
    <w:rsid w:val="008C4926"/>
    <w:rsid w:val="008C4B06"/>
    <w:rsid w:val="008C54F0"/>
    <w:rsid w:val="008C5DAB"/>
    <w:rsid w:val="008C6EF4"/>
    <w:rsid w:val="008D2B9B"/>
    <w:rsid w:val="008D2C35"/>
    <w:rsid w:val="008D38C4"/>
    <w:rsid w:val="008D5970"/>
    <w:rsid w:val="008E12F8"/>
    <w:rsid w:val="008E13A4"/>
    <w:rsid w:val="008E2CCF"/>
    <w:rsid w:val="008E2ECC"/>
    <w:rsid w:val="008E3E87"/>
    <w:rsid w:val="008E4163"/>
    <w:rsid w:val="008E54A4"/>
    <w:rsid w:val="008E5A57"/>
    <w:rsid w:val="008E6D14"/>
    <w:rsid w:val="008E7D86"/>
    <w:rsid w:val="008F096F"/>
    <w:rsid w:val="008F1524"/>
    <w:rsid w:val="008F1E0B"/>
    <w:rsid w:val="008F59BD"/>
    <w:rsid w:val="008F6140"/>
    <w:rsid w:val="008F650C"/>
    <w:rsid w:val="008F68E6"/>
    <w:rsid w:val="008F6A00"/>
    <w:rsid w:val="008F70CC"/>
    <w:rsid w:val="008F7749"/>
    <w:rsid w:val="00900137"/>
    <w:rsid w:val="009027B8"/>
    <w:rsid w:val="00902C73"/>
    <w:rsid w:val="009037FC"/>
    <w:rsid w:val="00903CD8"/>
    <w:rsid w:val="00904FAF"/>
    <w:rsid w:val="00905194"/>
    <w:rsid w:val="00905665"/>
    <w:rsid w:val="00912E2F"/>
    <w:rsid w:val="00914DD5"/>
    <w:rsid w:val="00915BC3"/>
    <w:rsid w:val="00916C0E"/>
    <w:rsid w:val="0091734A"/>
    <w:rsid w:val="0091776D"/>
    <w:rsid w:val="009178F6"/>
    <w:rsid w:val="00920BEE"/>
    <w:rsid w:val="009220C4"/>
    <w:rsid w:val="009242E3"/>
    <w:rsid w:val="00925EB1"/>
    <w:rsid w:val="00926A82"/>
    <w:rsid w:val="00926C28"/>
    <w:rsid w:val="0092786A"/>
    <w:rsid w:val="009278DA"/>
    <w:rsid w:val="0093246E"/>
    <w:rsid w:val="00932D76"/>
    <w:rsid w:val="00932FEB"/>
    <w:rsid w:val="00933D0E"/>
    <w:rsid w:val="00933F21"/>
    <w:rsid w:val="0093484F"/>
    <w:rsid w:val="00934C91"/>
    <w:rsid w:val="00934E26"/>
    <w:rsid w:val="00935653"/>
    <w:rsid w:val="009372CE"/>
    <w:rsid w:val="009377BB"/>
    <w:rsid w:val="009379B6"/>
    <w:rsid w:val="009412A3"/>
    <w:rsid w:val="00941397"/>
    <w:rsid w:val="00941AB9"/>
    <w:rsid w:val="009427A0"/>
    <w:rsid w:val="00942F7C"/>
    <w:rsid w:val="00943069"/>
    <w:rsid w:val="0095011E"/>
    <w:rsid w:val="00952139"/>
    <w:rsid w:val="009523D5"/>
    <w:rsid w:val="00952A83"/>
    <w:rsid w:val="00952ECD"/>
    <w:rsid w:val="00953B45"/>
    <w:rsid w:val="00956537"/>
    <w:rsid w:val="009566B4"/>
    <w:rsid w:val="00957CC3"/>
    <w:rsid w:val="009613A2"/>
    <w:rsid w:val="009627AA"/>
    <w:rsid w:val="00963FE1"/>
    <w:rsid w:val="00964E4B"/>
    <w:rsid w:val="00965E93"/>
    <w:rsid w:val="00966AB6"/>
    <w:rsid w:val="0097031F"/>
    <w:rsid w:val="00970BC9"/>
    <w:rsid w:val="00971188"/>
    <w:rsid w:val="00971762"/>
    <w:rsid w:val="00971D95"/>
    <w:rsid w:val="00972B41"/>
    <w:rsid w:val="0097331A"/>
    <w:rsid w:val="009735CA"/>
    <w:rsid w:val="00973BB4"/>
    <w:rsid w:val="00973E86"/>
    <w:rsid w:val="009765B7"/>
    <w:rsid w:val="009765F0"/>
    <w:rsid w:val="00976813"/>
    <w:rsid w:val="00980AD0"/>
    <w:rsid w:val="00981EB0"/>
    <w:rsid w:val="009834A1"/>
    <w:rsid w:val="009852A4"/>
    <w:rsid w:val="00987D83"/>
    <w:rsid w:val="00991762"/>
    <w:rsid w:val="00993207"/>
    <w:rsid w:val="00994722"/>
    <w:rsid w:val="009959FB"/>
    <w:rsid w:val="009963D3"/>
    <w:rsid w:val="00996ED1"/>
    <w:rsid w:val="009A04B1"/>
    <w:rsid w:val="009A1F45"/>
    <w:rsid w:val="009A417D"/>
    <w:rsid w:val="009A450A"/>
    <w:rsid w:val="009A5A8A"/>
    <w:rsid w:val="009A617A"/>
    <w:rsid w:val="009A623D"/>
    <w:rsid w:val="009A7491"/>
    <w:rsid w:val="009B062A"/>
    <w:rsid w:val="009B1CA3"/>
    <w:rsid w:val="009B1DA9"/>
    <w:rsid w:val="009B3BE7"/>
    <w:rsid w:val="009B42A3"/>
    <w:rsid w:val="009B4633"/>
    <w:rsid w:val="009B4C06"/>
    <w:rsid w:val="009B52F9"/>
    <w:rsid w:val="009B54B4"/>
    <w:rsid w:val="009B7247"/>
    <w:rsid w:val="009B7C1F"/>
    <w:rsid w:val="009C14BB"/>
    <w:rsid w:val="009C2386"/>
    <w:rsid w:val="009C26B2"/>
    <w:rsid w:val="009C4412"/>
    <w:rsid w:val="009C4743"/>
    <w:rsid w:val="009C4B83"/>
    <w:rsid w:val="009C610C"/>
    <w:rsid w:val="009C6133"/>
    <w:rsid w:val="009C624C"/>
    <w:rsid w:val="009C6A3D"/>
    <w:rsid w:val="009C6A6B"/>
    <w:rsid w:val="009D1664"/>
    <w:rsid w:val="009D260E"/>
    <w:rsid w:val="009D2B1C"/>
    <w:rsid w:val="009D401B"/>
    <w:rsid w:val="009D54EF"/>
    <w:rsid w:val="009D5507"/>
    <w:rsid w:val="009D56B8"/>
    <w:rsid w:val="009D6410"/>
    <w:rsid w:val="009D7104"/>
    <w:rsid w:val="009E05AA"/>
    <w:rsid w:val="009E0942"/>
    <w:rsid w:val="009E1442"/>
    <w:rsid w:val="009E15B2"/>
    <w:rsid w:val="009E395E"/>
    <w:rsid w:val="009E3D70"/>
    <w:rsid w:val="009E4BD0"/>
    <w:rsid w:val="009E4DDF"/>
    <w:rsid w:val="009E5FE5"/>
    <w:rsid w:val="009E73DF"/>
    <w:rsid w:val="009E762B"/>
    <w:rsid w:val="009E7CDF"/>
    <w:rsid w:val="009E7EF4"/>
    <w:rsid w:val="009E7FB8"/>
    <w:rsid w:val="009F02C8"/>
    <w:rsid w:val="009F085D"/>
    <w:rsid w:val="009F1227"/>
    <w:rsid w:val="009F1A0E"/>
    <w:rsid w:val="009F5264"/>
    <w:rsid w:val="009F5A54"/>
    <w:rsid w:val="009F5BBC"/>
    <w:rsid w:val="009F68E6"/>
    <w:rsid w:val="009F7531"/>
    <w:rsid w:val="009F797E"/>
    <w:rsid w:val="00A00447"/>
    <w:rsid w:val="00A0058E"/>
    <w:rsid w:val="00A02C1C"/>
    <w:rsid w:val="00A0422B"/>
    <w:rsid w:val="00A04A2E"/>
    <w:rsid w:val="00A04AE7"/>
    <w:rsid w:val="00A04F72"/>
    <w:rsid w:val="00A04FDB"/>
    <w:rsid w:val="00A05F63"/>
    <w:rsid w:val="00A0752C"/>
    <w:rsid w:val="00A07B86"/>
    <w:rsid w:val="00A11895"/>
    <w:rsid w:val="00A11CF6"/>
    <w:rsid w:val="00A13624"/>
    <w:rsid w:val="00A13939"/>
    <w:rsid w:val="00A14142"/>
    <w:rsid w:val="00A1455F"/>
    <w:rsid w:val="00A1633E"/>
    <w:rsid w:val="00A17ABF"/>
    <w:rsid w:val="00A206E1"/>
    <w:rsid w:val="00A20F00"/>
    <w:rsid w:val="00A22BB2"/>
    <w:rsid w:val="00A23735"/>
    <w:rsid w:val="00A246B8"/>
    <w:rsid w:val="00A24C18"/>
    <w:rsid w:val="00A24C92"/>
    <w:rsid w:val="00A24E61"/>
    <w:rsid w:val="00A24EDF"/>
    <w:rsid w:val="00A25F87"/>
    <w:rsid w:val="00A26141"/>
    <w:rsid w:val="00A26560"/>
    <w:rsid w:val="00A26690"/>
    <w:rsid w:val="00A27703"/>
    <w:rsid w:val="00A3021B"/>
    <w:rsid w:val="00A309B1"/>
    <w:rsid w:val="00A309F6"/>
    <w:rsid w:val="00A32C6A"/>
    <w:rsid w:val="00A339E6"/>
    <w:rsid w:val="00A3403D"/>
    <w:rsid w:val="00A345DD"/>
    <w:rsid w:val="00A347C0"/>
    <w:rsid w:val="00A35B4A"/>
    <w:rsid w:val="00A37F2E"/>
    <w:rsid w:val="00A425F0"/>
    <w:rsid w:val="00A47ED4"/>
    <w:rsid w:val="00A50CE8"/>
    <w:rsid w:val="00A51520"/>
    <w:rsid w:val="00A52104"/>
    <w:rsid w:val="00A52DC6"/>
    <w:rsid w:val="00A551B2"/>
    <w:rsid w:val="00A56C56"/>
    <w:rsid w:val="00A57409"/>
    <w:rsid w:val="00A5797E"/>
    <w:rsid w:val="00A60DF7"/>
    <w:rsid w:val="00A614CB"/>
    <w:rsid w:val="00A6316A"/>
    <w:rsid w:val="00A64421"/>
    <w:rsid w:val="00A65996"/>
    <w:rsid w:val="00A66B43"/>
    <w:rsid w:val="00A67BCD"/>
    <w:rsid w:val="00A67F5A"/>
    <w:rsid w:val="00A70049"/>
    <w:rsid w:val="00A70E9A"/>
    <w:rsid w:val="00A71F0D"/>
    <w:rsid w:val="00A72C85"/>
    <w:rsid w:val="00A74130"/>
    <w:rsid w:val="00A74924"/>
    <w:rsid w:val="00A74C53"/>
    <w:rsid w:val="00A76037"/>
    <w:rsid w:val="00A7697F"/>
    <w:rsid w:val="00A77287"/>
    <w:rsid w:val="00A77757"/>
    <w:rsid w:val="00A8045D"/>
    <w:rsid w:val="00A80AA8"/>
    <w:rsid w:val="00A8221A"/>
    <w:rsid w:val="00A82554"/>
    <w:rsid w:val="00A82B2E"/>
    <w:rsid w:val="00A82B56"/>
    <w:rsid w:val="00A82FD7"/>
    <w:rsid w:val="00A83783"/>
    <w:rsid w:val="00A8492E"/>
    <w:rsid w:val="00A87AEF"/>
    <w:rsid w:val="00A9122E"/>
    <w:rsid w:val="00A91424"/>
    <w:rsid w:val="00A915FA"/>
    <w:rsid w:val="00A91A33"/>
    <w:rsid w:val="00A94099"/>
    <w:rsid w:val="00A95549"/>
    <w:rsid w:val="00A9591B"/>
    <w:rsid w:val="00A95F2A"/>
    <w:rsid w:val="00A96B6B"/>
    <w:rsid w:val="00A96D0C"/>
    <w:rsid w:val="00AA0956"/>
    <w:rsid w:val="00AA0F89"/>
    <w:rsid w:val="00AA1BE8"/>
    <w:rsid w:val="00AA2760"/>
    <w:rsid w:val="00AA2A94"/>
    <w:rsid w:val="00AA3465"/>
    <w:rsid w:val="00AA540D"/>
    <w:rsid w:val="00AA581A"/>
    <w:rsid w:val="00AA5A3A"/>
    <w:rsid w:val="00AA7BD2"/>
    <w:rsid w:val="00AA7C8B"/>
    <w:rsid w:val="00AB19F6"/>
    <w:rsid w:val="00AB1E8D"/>
    <w:rsid w:val="00AB3365"/>
    <w:rsid w:val="00AB3C2C"/>
    <w:rsid w:val="00AB5BBD"/>
    <w:rsid w:val="00AB6415"/>
    <w:rsid w:val="00AB6CA3"/>
    <w:rsid w:val="00AC1278"/>
    <w:rsid w:val="00AC15A1"/>
    <w:rsid w:val="00AC1D90"/>
    <w:rsid w:val="00AC3C43"/>
    <w:rsid w:val="00AC4FB5"/>
    <w:rsid w:val="00AC5A72"/>
    <w:rsid w:val="00AC7BE6"/>
    <w:rsid w:val="00AC7FE0"/>
    <w:rsid w:val="00AD0AC1"/>
    <w:rsid w:val="00AD0DCB"/>
    <w:rsid w:val="00AD1830"/>
    <w:rsid w:val="00AD19B0"/>
    <w:rsid w:val="00AD26C9"/>
    <w:rsid w:val="00AD27DA"/>
    <w:rsid w:val="00AD31FF"/>
    <w:rsid w:val="00AD561E"/>
    <w:rsid w:val="00AD5A74"/>
    <w:rsid w:val="00AD72DB"/>
    <w:rsid w:val="00AD77F1"/>
    <w:rsid w:val="00AE016A"/>
    <w:rsid w:val="00AE15D1"/>
    <w:rsid w:val="00AE18CB"/>
    <w:rsid w:val="00AE3CA3"/>
    <w:rsid w:val="00AE6940"/>
    <w:rsid w:val="00AE7BFF"/>
    <w:rsid w:val="00AF068E"/>
    <w:rsid w:val="00AF186A"/>
    <w:rsid w:val="00AF2747"/>
    <w:rsid w:val="00AF4E04"/>
    <w:rsid w:val="00AF4F8F"/>
    <w:rsid w:val="00AF5E74"/>
    <w:rsid w:val="00AF684B"/>
    <w:rsid w:val="00AF76C4"/>
    <w:rsid w:val="00B0250F"/>
    <w:rsid w:val="00B028BD"/>
    <w:rsid w:val="00B02F94"/>
    <w:rsid w:val="00B03275"/>
    <w:rsid w:val="00B04F6B"/>
    <w:rsid w:val="00B06174"/>
    <w:rsid w:val="00B06313"/>
    <w:rsid w:val="00B0691B"/>
    <w:rsid w:val="00B06FBE"/>
    <w:rsid w:val="00B07622"/>
    <w:rsid w:val="00B12DC5"/>
    <w:rsid w:val="00B154D9"/>
    <w:rsid w:val="00B15BDB"/>
    <w:rsid w:val="00B15CC6"/>
    <w:rsid w:val="00B16FBE"/>
    <w:rsid w:val="00B174F1"/>
    <w:rsid w:val="00B17854"/>
    <w:rsid w:val="00B17A56"/>
    <w:rsid w:val="00B17FE8"/>
    <w:rsid w:val="00B208FF"/>
    <w:rsid w:val="00B21327"/>
    <w:rsid w:val="00B21741"/>
    <w:rsid w:val="00B22130"/>
    <w:rsid w:val="00B23B47"/>
    <w:rsid w:val="00B24FCB"/>
    <w:rsid w:val="00B25B39"/>
    <w:rsid w:val="00B25D18"/>
    <w:rsid w:val="00B25EE5"/>
    <w:rsid w:val="00B25F5A"/>
    <w:rsid w:val="00B26133"/>
    <w:rsid w:val="00B27190"/>
    <w:rsid w:val="00B27CD1"/>
    <w:rsid w:val="00B27E52"/>
    <w:rsid w:val="00B31B0A"/>
    <w:rsid w:val="00B3427B"/>
    <w:rsid w:val="00B34AF1"/>
    <w:rsid w:val="00B35A0F"/>
    <w:rsid w:val="00B369D1"/>
    <w:rsid w:val="00B36C10"/>
    <w:rsid w:val="00B3770B"/>
    <w:rsid w:val="00B4215C"/>
    <w:rsid w:val="00B42A2F"/>
    <w:rsid w:val="00B42A52"/>
    <w:rsid w:val="00B4500E"/>
    <w:rsid w:val="00B46233"/>
    <w:rsid w:val="00B469E5"/>
    <w:rsid w:val="00B47AB0"/>
    <w:rsid w:val="00B50EAF"/>
    <w:rsid w:val="00B50F04"/>
    <w:rsid w:val="00B51BCF"/>
    <w:rsid w:val="00B52F2E"/>
    <w:rsid w:val="00B543F1"/>
    <w:rsid w:val="00B54CE3"/>
    <w:rsid w:val="00B559B2"/>
    <w:rsid w:val="00B55A5C"/>
    <w:rsid w:val="00B55E70"/>
    <w:rsid w:val="00B5624D"/>
    <w:rsid w:val="00B56E64"/>
    <w:rsid w:val="00B5722B"/>
    <w:rsid w:val="00B57A50"/>
    <w:rsid w:val="00B603D4"/>
    <w:rsid w:val="00B60DDB"/>
    <w:rsid w:val="00B61AB1"/>
    <w:rsid w:val="00B6214D"/>
    <w:rsid w:val="00B621BB"/>
    <w:rsid w:val="00B63D70"/>
    <w:rsid w:val="00B6468F"/>
    <w:rsid w:val="00B648FA"/>
    <w:rsid w:val="00B668D5"/>
    <w:rsid w:val="00B70124"/>
    <w:rsid w:val="00B72EFB"/>
    <w:rsid w:val="00B738CC"/>
    <w:rsid w:val="00B74703"/>
    <w:rsid w:val="00B74CF4"/>
    <w:rsid w:val="00B75206"/>
    <w:rsid w:val="00B7533D"/>
    <w:rsid w:val="00B75E1D"/>
    <w:rsid w:val="00B76873"/>
    <w:rsid w:val="00B81A64"/>
    <w:rsid w:val="00B827C9"/>
    <w:rsid w:val="00B83F70"/>
    <w:rsid w:val="00B84746"/>
    <w:rsid w:val="00B85D5C"/>
    <w:rsid w:val="00B86302"/>
    <w:rsid w:val="00B8632B"/>
    <w:rsid w:val="00B90611"/>
    <w:rsid w:val="00B90755"/>
    <w:rsid w:val="00B91347"/>
    <w:rsid w:val="00B93177"/>
    <w:rsid w:val="00B9538A"/>
    <w:rsid w:val="00B95428"/>
    <w:rsid w:val="00BA008A"/>
    <w:rsid w:val="00BA1793"/>
    <w:rsid w:val="00BA2E21"/>
    <w:rsid w:val="00BA31CF"/>
    <w:rsid w:val="00BA35E0"/>
    <w:rsid w:val="00BA58A4"/>
    <w:rsid w:val="00BA60AB"/>
    <w:rsid w:val="00BA7C88"/>
    <w:rsid w:val="00BB0C7D"/>
    <w:rsid w:val="00BB1120"/>
    <w:rsid w:val="00BB1EF6"/>
    <w:rsid w:val="00BB301F"/>
    <w:rsid w:val="00BB3A1A"/>
    <w:rsid w:val="00BB3DBD"/>
    <w:rsid w:val="00BB4100"/>
    <w:rsid w:val="00BB61B2"/>
    <w:rsid w:val="00BB61B9"/>
    <w:rsid w:val="00BB68CA"/>
    <w:rsid w:val="00BC2C9B"/>
    <w:rsid w:val="00BC4573"/>
    <w:rsid w:val="00BC476E"/>
    <w:rsid w:val="00BC4E97"/>
    <w:rsid w:val="00BC5964"/>
    <w:rsid w:val="00BC7418"/>
    <w:rsid w:val="00BD113A"/>
    <w:rsid w:val="00BD2A09"/>
    <w:rsid w:val="00BD2CA1"/>
    <w:rsid w:val="00BD3493"/>
    <w:rsid w:val="00BD3B54"/>
    <w:rsid w:val="00BD3C43"/>
    <w:rsid w:val="00BD5EC5"/>
    <w:rsid w:val="00BD5EF4"/>
    <w:rsid w:val="00BD6BD3"/>
    <w:rsid w:val="00BE0548"/>
    <w:rsid w:val="00BE069E"/>
    <w:rsid w:val="00BE4865"/>
    <w:rsid w:val="00BE59E8"/>
    <w:rsid w:val="00BE61D2"/>
    <w:rsid w:val="00BE7946"/>
    <w:rsid w:val="00BF1ACD"/>
    <w:rsid w:val="00BF2070"/>
    <w:rsid w:val="00BF30DE"/>
    <w:rsid w:val="00BF3EA2"/>
    <w:rsid w:val="00BF43F7"/>
    <w:rsid w:val="00BF4CB3"/>
    <w:rsid w:val="00BF5A0B"/>
    <w:rsid w:val="00BF65D1"/>
    <w:rsid w:val="00BF7869"/>
    <w:rsid w:val="00C014F0"/>
    <w:rsid w:val="00C0224A"/>
    <w:rsid w:val="00C0230A"/>
    <w:rsid w:val="00C02D72"/>
    <w:rsid w:val="00C0374D"/>
    <w:rsid w:val="00C03BAC"/>
    <w:rsid w:val="00C03D2E"/>
    <w:rsid w:val="00C04C59"/>
    <w:rsid w:val="00C059BF"/>
    <w:rsid w:val="00C05F8C"/>
    <w:rsid w:val="00C07438"/>
    <w:rsid w:val="00C11062"/>
    <w:rsid w:val="00C113FC"/>
    <w:rsid w:val="00C128AA"/>
    <w:rsid w:val="00C130A2"/>
    <w:rsid w:val="00C131FD"/>
    <w:rsid w:val="00C142C6"/>
    <w:rsid w:val="00C17FE8"/>
    <w:rsid w:val="00C20171"/>
    <w:rsid w:val="00C2122F"/>
    <w:rsid w:val="00C213E3"/>
    <w:rsid w:val="00C21673"/>
    <w:rsid w:val="00C220CE"/>
    <w:rsid w:val="00C22251"/>
    <w:rsid w:val="00C2234B"/>
    <w:rsid w:val="00C23492"/>
    <w:rsid w:val="00C23FC5"/>
    <w:rsid w:val="00C240E3"/>
    <w:rsid w:val="00C25092"/>
    <w:rsid w:val="00C25E57"/>
    <w:rsid w:val="00C32010"/>
    <w:rsid w:val="00C349E4"/>
    <w:rsid w:val="00C3703C"/>
    <w:rsid w:val="00C416EC"/>
    <w:rsid w:val="00C41CB9"/>
    <w:rsid w:val="00C431F3"/>
    <w:rsid w:val="00C44719"/>
    <w:rsid w:val="00C46527"/>
    <w:rsid w:val="00C466E5"/>
    <w:rsid w:val="00C47F5D"/>
    <w:rsid w:val="00C51115"/>
    <w:rsid w:val="00C512B8"/>
    <w:rsid w:val="00C5139E"/>
    <w:rsid w:val="00C534CC"/>
    <w:rsid w:val="00C54830"/>
    <w:rsid w:val="00C548B3"/>
    <w:rsid w:val="00C55578"/>
    <w:rsid w:val="00C5591B"/>
    <w:rsid w:val="00C56C5B"/>
    <w:rsid w:val="00C57D75"/>
    <w:rsid w:val="00C6149C"/>
    <w:rsid w:val="00C61A4D"/>
    <w:rsid w:val="00C61AD5"/>
    <w:rsid w:val="00C633ED"/>
    <w:rsid w:val="00C637F6"/>
    <w:rsid w:val="00C64926"/>
    <w:rsid w:val="00C64C09"/>
    <w:rsid w:val="00C64EA7"/>
    <w:rsid w:val="00C655B1"/>
    <w:rsid w:val="00C65DEA"/>
    <w:rsid w:val="00C66A82"/>
    <w:rsid w:val="00C718E7"/>
    <w:rsid w:val="00C71A33"/>
    <w:rsid w:val="00C72DEC"/>
    <w:rsid w:val="00C74C3C"/>
    <w:rsid w:val="00C75C0D"/>
    <w:rsid w:val="00C76F95"/>
    <w:rsid w:val="00C7715C"/>
    <w:rsid w:val="00C7761D"/>
    <w:rsid w:val="00C77CD0"/>
    <w:rsid w:val="00C8110C"/>
    <w:rsid w:val="00C82626"/>
    <w:rsid w:val="00C84819"/>
    <w:rsid w:val="00C85CC2"/>
    <w:rsid w:val="00C85E9C"/>
    <w:rsid w:val="00C902DA"/>
    <w:rsid w:val="00C914F0"/>
    <w:rsid w:val="00C92390"/>
    <w:rsid w:val="00C93EB5"/>
    <w:rsid w:val="00C944BB"/>
    <w:rsid w:val="00C94CE4"/>
    <w:rsid w:val="00C95747"/>
    <w:rsid w:val="00C96CCE"/>
    <w:rsid w:val="00CA082E"/>
    <w:rsid w:val="00CA326C"/>
    <w:rsid w:val="00CA4784"/>
    <w:rsid w:val="00CA5551"/>
    <w:rsid w:val="00CA758D"/>
    <w:rsid w:val="00CB2E69"/>
    <w:rsid w:val="00CB3181"/>
    <w:rsid w:val="00CB3FDD"/>
    <w:rsid w:val="00CB442D"/>
    <w:rsid w:val="00CB515F"/>
    <w:rsid w:val="00CB66D6"/>
    <w:rsid w:val="00CB796B"/>
    <w:rsid w:val="00CC1CF8"/>
    <w:rsid w:val="00CC2811"/>
    <w:rsid w:val="00CC5792"/>
    <w:rsid w:val="00CC787E"/>
    <w:rsid w:val="00CD007F"/>
    <w:rsid w:val="00CD1AF9"/>
    <w:rsid w:val="00CD35F5"/>
    <w:rsid w:val="00CD3BCD"/>
    <w:rsid w:val="00CD3E3E"/>
    <w:rsid w:val="00CD4671"/>
    <w:rsid w:val="00CD4957"/>
    <w:rsid w:val="00CD4E09"/>
    <w:rsid w:val="00CD7A56"/>
    <w:rsid w:val="00CD7E08"/>
    <w:rsid w:val="00CD7F57"/>
    <w:rsid w:val="00CE1322"/>
    <w:rsid w:val="00CE2AB7"/>
    <w:rsid w:val="00CE375E"/>
    <w:rsid w:val="00CE576F"/>
    <w:rsid w:val="00CE785D"/>
    <w:rsid w:val="00CE7C82"/>
    <w:rsid w:val="00CF026E"/>
    <w:rsid w:val="00CF0C45"/>
    <w:rsid w:val="00CF133D"/>
    <w:rsid w:val="00CF16FF"/>
    <w:rsid w:val="00CF235D"/>
    <w:rsid w:val="00CF2872"/>
    <w:rsid w:val="00CF2CCD"/>
    <w:rsid w:val="00CF30D6"/>
    <w:rsid w:val="00CF32EC"/>
    <w:rsid w:val="00CF4C86"/>
    <w:rsid w:val="00CF5E73"/>
    <w:rsid w:val="00CF6069"/>
    <w:rsid w:val="00CF69FF"/>
    <w:rsid w:val="00D0067A"/>
    <w:rsid w:val="00D00901"/>
    <w:rsid w:val="00D0193B"/>
    <w:rsid w:val="00D01A7E"/>
    <w:rsid w:val="00D02407"/>
    <w:rsid w:val="00D02FB5"/>
    <w:rsid w:val="00D03291"/>
    <w:rsid w:val="00D05198"/>
    <w:rsid w:val="00D059F4"/>
    <w:rsid w:val="00D0638B"/>
    <w:rsid w:val="00D06651"/>
    <w:rsid w:val="00D07E50"/>
    <w:rsid w:val="00D1240F"/>
    <w:rsid w:val="00D13848"/>
    <w:rsid w:val="00D14B53"/>
    <w:rsid w:val="00D14DC4"/>
    <w:rsid w:val="00D14F4C"/>
    <w:rsid w:val="00D1614A"/>
    <w:rsid w:val="00D16CB5"/>
    <w:rsid w:val="00D173DB"/>
    <w:rsid w:val="00D17D4F"/>
    <w:rsid w:val="00D23859"/>
    <w:rsid w:val="00D23CE6"/>
    <w:rsid w:val="00D2494E"/>
    <w:rsid w:val="00D24D4A"/>
    <w:rsid w:val="00D2611D"/>
    <w:rsid w:val="00D261EB"/>
    <w:rsid w:val="00D26732"/>
    <w:rsid w:val="00D269AB"/>
    <w:rsid w:val="00D30D8D"/>
    <w:rsid w:val="00D32BF3"/>
    <w:rsid w:val="00D332BD"/>
    <w:rsid w:val="00D35630"/>
    <w:rsid w:val="00D3600B"/>
    <w:rsid w:val="00D36175"/>
    <w:rsid w:val="00D363F9"/>
    <w:rsid w:val="00D37078"/>
    <w:rsid w:val="00D37A7A"/>
    <w:rsid w:val="00D4010C"/>
    <w:rsid w:val="00D4138F"/>
    <w:rsid w:val="00D41B46"/>
    <w:rsid w:val="00D421DA"/>
    <w:rsid w:val="00D4267F"/>
    <w:rsid w:val="00D42DD5"/>
    <w:rsid w:val="00D46567"/>
    <w:rsid w:val="00D466F8"/>
    <w:rsid w:val="00D473EA"/>
    <w:rsid w:val="00D5066E"/>
    <w:rsid w:val="00D50E22"/>
    <w:rsid w:val="00D50EBC"/>
    <w:rsid w:val="00D52581"/>
    <w:rsid w:val="00D52D99"/>
    <w:rsid w:val="00D5395E"/>
    <w:rsid w:val="00D54507"/>
    <w:rsid w:val="00D55063"/>
    <w:rsid w:val="00D552BE"/>
    <w:rsid w:val="00D55FCD"/>
    <w:rsid w:val="00D56482"/>
    <w:rsid w:val="00D573A8"/>
    <w:rsid w:val="00D60B9C"/>
    <w:rsid w:val="00D613DB"/>
    <w:rsid w:val="00D61DCD"/>
    <w:rsid w:val="00D62B27"/>
    <w:rsid w:val="00D63349"/>
    <w:rsid w:val="00D634D9"/>
    <w:rsid w:val="00D63BEB"/>
    <w:rsid w:val="00D65A72"/>
    <w:rsid w:val="00D6697D"/>
    <w:rsid w:val="00D67898"/>
    <w:rsid w:val="00D70D72"/>
    <w:rsid w:val="00D711DC"/>
    <w:rsid w:val="00D71DC6"/>
    <w:rsid w:val="00D77290"/>
    <w:rsid w:val="00D772FF"/>
    <w:rsid w:val="00D7745E"/>
    <w:rsid w:val="00D77CAE"/>
    <w:rsid w:val="00D80882"/>
    <w:rsid w:val="00D8238B"/>
    <w:rsid w:val="00D82799"/>
    <w:rsid w:val="00D833B3"/>
    <w:rsid w:val="00D833E3"/>
    <w:rsid w:val="00D8347A"/>
    <w:rsid w:val="00D83642"/>
    <w:rsid w:val="00D8383C"/>
    <w:rsid w:val="00D8506A"/>
    <w:rsid w:val="00D8575F"/>
    <w:rsid w:val="00D86972"/>
    <w:rsid w:val="00D874BC"/>
    <w:rsid w:val="00D875CD"/>
    <w:rsid w:val="00D91E01"/>
    <w:rsid w:val="00D923D9"/>
    <w:rsid w:val="00D93138"/>
    <w:rsid w:val="00D93D62"/>
    <w:rsid w:val="00D97DAC"/>
    <w:rsid w:val="00DA0C68"/>
    <w:rsid w:val="00DA153B"/>
    <w:rsid w:val="00DA1B66"/>
    <w:rsid w:val="00DA261C"/>
    <w:rsid w:val="00DA4FB8"/>
    <w:rsid w:val="00DA528F"/>
    <w:rsid w:val="00DA6559"/>
    <w:rsid w:val="00DA6928"/>
    <w:rsid w:val="00DA70F0"/>
    <w:rsid w:val="00DA770A"/>
    <w:rsid w:val="00DA7B2E"/>
    <w:rsid w:val="00DB0164"/>
    <w:rsid w:val="00DB0479"/>
    <w:rsid w:val="00DB10C4"/>
    <w:rsid w:val="00DB1564"/>
    <w:rsid w:val="00DB1D31"/>
    <w:rsid w:val="00DB26CA"/>
    <w:rsid w:val="00DB39C4"/>
    <w:rsid w:val="00DB502B"/>
    <w:rsid w:val="00DB5CBD"/>
    <w:rsid w:val="00DB73D3"/>
    <w:rsid w:val="00DC0B1E"/>
    <w:rsid w:val="00DC2E93"/>
    <w:rsid w:val="00DC51AF"/>
    <w:rsid w:val="00DC6349"/>
    <w:rsid w:val="00DC6661"/>
    <w:rsid w:val="00DC723C"/>
    <w:rsid w:val="00DC791A"/>
    <w:rsid w:val="00DD0033"/>
    <w:rsid w:val="00DD0B33"/>
    <w:rsid w:val="00DD22C6"/>
    <w:rsid w:val="00DD283C"/>
    <w:rsid w:val="00DD2A7E"/>
    <w:rsid w:val="00DD317C"/>
    <w:rsid w:val="00DD3585"/>
    <w:rsid w:val="00DD374E"/>
    <w:rsid w:val="00DD3923"/>
    <w:rsid w:val="00DD3934"/>
    <w:rsid w:val="00DD3B2E"/>
    <w:rsid w:val="00DD5EE1"/>
    <w:rsid w:val="00DD6D5C"/>
    <w:rsid w:val="00DD7981"/>
    <w:rsid w:val="00DD7BE8"/>
    <w:rsid w:val="00DE029F"/>
    <w:rsid w:val="00DE14B2"/>
    <w:rsid w:val="00DE1CEE"/>
    <w:rsid w:val="00DE5121"/>
    <w:rsid w:val="00DE5168"/>
    <w:rsid w:val="00DE5217"/>
    <w:rsid w:val="00DE683D"/>
    <w:rsid w:val="00DE7134"/>
    <w:rsid w:val="00DF00C4"/>
    <w:rsid w:val="00DF1040"/>
    <w:rsid w:val="00DF246F"/>
    <w:rsid w:val="00DF2E36"/>
    <w:rsid w:val="00DF4794"/>
    <w:rsid w:val="00DF4B83"/>
    <w:rsid w:val="00DF5580"/>
    <w:rsid w:val="00DF5ABB"/>
    <w:rsid w:val="00DF691E"/>
    <w:rsid w:val="00DF710A"/>
    <w:rsid w:val="00E00592"/>
    <w:rsid w:val="00E0086B"/>
    <w:rsid w:val="00E018A1"/>
    <w:rsid w:val="00E02BDE"/>
    <w:rsid w:val="00E0302F"/>
    <w:rsid w:val="00E03054"/>
    <w:rsid w:val="00E036DC"/>
    <w:rsid w:val="00E03780"/>
    <w:rsid w:val="00E037EA"/>
    <w:rsid w:val="00E05AC5"/>
    <w:rsid w:val="00E0693A"/>
    <w:rsid w:val="00E0788B"/>
    <w:rsid w:val="00E106D0"/>
    <w:rsid w:val="00E11675"/>
    <w:rsid w:val="00E11BC7"/>
    <w:rsid w:val="00E11C96"/>
    <w:rsid w:val="00E1579B"/>
    <w:rsid w:val="00E15A33"/>
    <w:rsid w:val="00E2068B"/>
    <w:rsid w:val="00E207A0"/>
    <w:rsid w:val="00E209C3"/>
    <w:rsid w:val="00E20D67"/>
    <w:rsid w:val="00E22170"/>
    <w:rsid w:val="00E23050"/>
    <w:rsid w:val="00E24028"/>
    <w:rsid w:val="00E24F19"/>
    <w:rsid w:val="00E263A5"/>
    <w:rsid w:val="00E26AF6"/>
    <w:rsid w:val="00E26C9B"/>
    <w:rsid w:val="00E26D1D"/>
    <w:rsid w:val="00E27B6B"/>
    <w:rsid w:val="00E3008E"/>
    <w:rsid w:val="00E30188"/>
    <w:rsid w:val="00E307EC"/>
    <w:rsid w:val="00E30A2D"/>
    <w:rsid w:val="00E31434"/>
    <w:rsid w:val="00E3181D"/>
    <w:rsid w:val="00E31D51"/>
    <w:rsid w:val="00E32E78"/>
    <w:rsid w:val="00E33FDD"/>
    <w:rsid w:val="00E34858"/>
    <w:rsid w:val="00E34A99"/>
    <w:rsid w:val="00E34EF2"/>
    <w:rsid w:val="00E34FFE"/>
    <w:rsid w:val="00E35795"/>
    <w:rsid w:val="00E35D44"/>
    <w:rsid w:val="00E377ED"/>
    <w:rsid w:val="00E400E0"/>
    <w:rsid w:val="00E408A2"/>
    <w:rsid w:val="00E4241D"/>
    <w:rsid w:val="00E43556"/>
    <w:rsid w:val="00E43A3A"/>
    <w:rsid w:val="00E44666"/>
    <w:rsid w:val="00E44B43"/>
    <w:rsid w:val="00E46DA1"/>
    <w:rsid w:val="00E472D5"/>
    <w:rsid w:val="00E50C96"/>
    <w:rsid w:val="00E51605"/>
    <w:rsid w:val="00E5174E"/>
    <w:rsid w:val="00E54378"/>
    <w:rsid w:val="00E57DE8"/>
    <w:rsid w:val="00E6258C"/>
    <w:rsid w:val="00E62E66"/>
    <w:rsid w:val="00E6318A"/>
    <w:rsid w:val="00E63DB4"/>
    <w:rsid w:val="00E65A77"/>
    <w:rsid w:val="00E700BD"/>
    <w:rsid w:val="00E7265D"/>
    <w:rsid w:val="00E7406F"/>
    <w:rsid w:val="00E74D1E"/>
    <w:rsid w:val="00E7597E"/>
    <w:rsid w:val="00E75A52"/>
    <w:rsid w:val="00E76C57"/>
    <w:rsid w:val="00E77152"/>
    <w:rsid w:val="00E77B67"/>
    <w:rsid w:val="00E77DC3"/>
    <w:rsid w:val="00E801D3"/>
    <w:rsid w:val="00E8179F"/>
    <w:rsid w:val="00E81EBB"/>
    <w:rsid w:val="00E84775"/>
    <w:rsid w:val="00E852EA"/>
    <w:rsid w:val="00E85C89"/>
    <w:rsid w:val="00E86B32"/>
    <w:rsid w:val="00E91BA6"/>
    <w:rsid w:val="00E926E5"/>
    <w:rsid w:val="00E93443"/>
    <w:rsid w:val="00E93CF0"/>
    <w:rsid w:val="00E93D35"/>
    <w:rsid w:val="00E9446E"/>
    <w:rsid w:val="00E94921"/>
    <w:rsid w:val="00E950C2"/>
    <w:rsid w:val="00E95927"/>
    <w:rsid w:val="00E97017"/>
    <w:rsid w:val="00E97E2A"/>
    <w:rsid w:val="00EA0B46"/>
    <w:rsid w:val="00EA2EE3"/>
    <w:rsid w:val="00EA40B0"/>
    <w:rsid w:val="00EA441A"/>
    <w:rsid w:val="00EA4F47"/>
    <w:rsid w:val="00EA690E"/>
    <w:rsid w:val="00EB088C"/>
    <w:rsid w:val="00EB0DA9"/>
    <w:rsid w:val="00EB3F21"/>
    <w:rsid w:val="00EB5859"/>
    <w:rsid w:val="00EB736E"/>
    <w:rsid w:val="00EC2811"/>
    <w:rsid w:val="00EC3210"/>
    <w:rsid w:val="00EC58A6"/>
    <w:rsid w:val="00EC66DF"/>
    <w:rsid w:val="00EC73ED"/>
    <w:rsid w:val="00ED0EC7"/>
    <w:rsid w:val="00ED0FCA"/>
    <w:rsid w:val="00ED3522"/>
    <w:rsid w:val="00ED38B1"/>
    <w:rsid w:val="00ED3B4D"/>
    <w:rsid w:val="00ED4FE0"/>
    <w:rsid w:val="00ED5503"/>
    <w:rsid w:val="00ED5E1D"/>
    <w:rsid w:val="00ED6E39"/>
    <w:rsid w:val="00ED76E5"/>
    <w:rsid w:val="00ED7C2E"/>
    <w:rsid w:val="00EE103C"/>
    <w:rsid w:val="00EE1940"/>
    <w:rsid w:val="00EE31ED"/>
    <w:rsid w:val="00EE3660"/>
    <w:rsid w:val="00EE604F"/>
    <w:rsid w:val="00EE697F"/>
    <w:rsid w:val="00EF0DA6"/>
    <w:rsid w:val="00EF1226"/>
    <w:rsid w:val="00EF162C"/>
    <w:rsid w:val="00EF2120"/>
    <w:rsid w:val="00EF2ED1"/>
    <w:rsid w:val="00EF37E6"/>
    <w:rsid w:val="00EF3C13"/>
    <w:rsid w:val="00EF3EAD"/>
    <w:rsid w:val="00EF5058"/>
    <w:rsid w:val="00EF53B5"/>
    <w:rsid w:val="00EF5A44"/>
    <w:rsid w:val="00EF5BC9"/>
    <w:rsid w:val="00EF5F16"/>
    <w:rsid w:val="00EF7A45"/>
    <w:rsid w:val="00EF7FFC"/>
    <w:rsid w:val="00F005B3"/>
    <w:rsid w:val="00F00D4E"/>
    <w:rsid w:val="00F0260E"/>
    <w:rsid w:val="00F04794"/>
    <w:rsid w:val="00F04CCC"/>
    <w:rsid w:val="00F04DB2"/>
    <w:rsid w:val="00F05962"/>
    <w:rsid w:val="00F068A1"/>
    <w:rsid w:val="00F0796F"/>
    <w:rsid w:val="00F1000A"/>
    <w:rsid w:val="00F1003C"/>
    <w:rsid w:val="00F10C3B"/>
    <w:rsid w:val="00F10D19"/>
    <w:rsid w:val="00F11264"/>
    <w:rsid w:val="00F1259C"/>
    <w:rsid w:val="00F12E35"/>
    <w:rsid w:val="00F136FE"/>
    <w:rsid w:val="00F137D6"/>
    <w:rsid w:val="00F15220"/>
    <w:rsid w:val="00F15549"/>
    <w:rsid w:val="00F15FAC"/>
    <w:rsid w:val="00F16B83"/>
    <w:rsid w:val="00F173D1"/>
    <w:rsid w:val="00F17B01"/>
    <w:rsid w:val="00F21212"/>
    <w:rsid w:val="00F21C3A"/>
    <w:rsid w:val="00F2284A"/>
    <w:rsid w:val="00F235B5"/>
    <w:rsid w:val="00F25522"/>
    <w:rsid w:val="00F2552C"/>
    <w:rsid w:val="00F261E5"/>
    <w:rsid w:val="00F268E9"/>
    <w:rsid w:val="00F26F83"/>
    <w:rsid w:val="00F27A3A"/>
    <w:rsid w:val="00F30970"/>
    <w:rsid w:val="00F31391"/>
    <w:rsid w:val="00F3175E"/>
    <w:rsid w:val="00F3195D"/>
    <w:rsid w:val="00F3245D"/>
    <w:rsid w:val="00F335C9"/>
    <w:rsid w:val="00F34CC1"/>
    <w:rsid w:val="00F34FD1"/>
    <w:rsid w:val="00F354BB"/>
    <w:rsid w:val="00F35760"/>
    <w:rsid w:val="00F35772"/>
    <w:rsid w:val="00F36336"/>
    <w:rsid w:val="00F41114"/>
    <w:rsid w:val="00F418C1"/>
    <w:rsid w:val="00F421B0"/>
    <w:rsid w:val="00F42AFE"/>
    <w:rsid w:val="00F433D3"/>
    <w:rsid w:val="00F43592"/>
    <w:rsid w:val="00F44F20"/>
    <w:rsid w:val="00F4529E"/>
    <w:rsid w:val="00F47260"/>
    <w:rsid w:val="00F51AE5"/>
    <w:rsid w:val="00F5309D"/>
    <w:rsid w:val="00F53436"/>
    <w:rsid w:val="00F537A8"/>
    <w:rsid w:val="00F55CD1"/>
    <w:rsid w:val="00F5719E"/>
    <w:rsid w:val="00F5755D"/>
    <w:rsid w:val="00F61BA4"/>
    <w:rsid w:val="00F61C83"/>
    <w:rsid w:val="00F6221D"/>
    <w:rsid w:val="00F62C71"/>
    <w:rsid w:val="00F63864"/>
    <w:rsid w:val="00F63D0F"/>
    <w:rsid w:val="00F63F94"/>
    <w:rsid w:val="00F64325"/>
    <w:rsid w:val="00F66E65"/>
    <w:rsid w:val="00F67A67"/>
    <w:rsid w:val="00F67EB8"/>
    <w:rsid w:val="00F67F18"/>
    <w:rsid w:val="00F716FB"/>
    <w:rsid w:val="00F71CE9"/>
    <w:rsid w:val="00F72094"/>
    <w:rsid w:val="00F73273"/>
    <w:rsid w:val="00F73E00"/>
    <w:rsid w:val="00F744A7"/>
    <w:rsid w:val="00F74655"/>
    <w:rsid w:val="00F7488A"/>
    <w:rsid w:val="00F75335"/>
    <w:rsid w:val="00F82C2C"/>
    <w:rsid w:val="00F82D7F"/>
    <w:rsid w:val="00F832E6"/>
    <w:rsid w:val="00F84FB6"/>
    <w:rsid w:val="00F855FC"/>
    <w:rsid w:val="00F85E17"/>
    <w:rsid w:val="00F87E6A"/>
    <w:rsid w:val="00F87FCC"/>
    <w:rsid w:val="00F9055C"/>
    <w:rsid w:val="00F913A4"/>
    <w:rsid w:val="00F93688"/>
    <w:rsid w:val="00F946C4"/>
    <w:rsid w:val="00F947D7"/>
    <w:rsid w:val="00FA4142"/>
    <w:rsid w:val="00FA443E"/>
    <w:rsid w:val="00FB0721"/>
    <w:rsid w:val="00FB0B1D"/>
    <w:rsid w:val="00FB1034"/>
    <w:rsid w:val="00FB124F"/>
    <w:rsid w:val="00FB1386"/>
    <w:rsid w:val="00FB23DF"/>
    <w:rsid w:val="00FB2859"/>
    <w:rsid w:val="00FB6554"/>
    <w:rsid w:val="00FB776D"/>
    <w:rsid w:val="00FC03B6"/>
    <w:rsid w:val="00FC0B45"/>
    <w:rsid w:val="00FC1129"/>
    <w:rsid w:val="00FC128D"/>
    <w:rsid w:val="00FC1A8A"/>
    <w:rsid w:val="00FC275D"/>
    <w:rsid w:val="00FC28A7"/>
    <w:rsid w:val="00FC3EC0"/>
    <w:rsid w:val="00FC4F24"/>
    <w:rsid w:val="00FC5E08"/>
    <w:rsid w:val="00FC5FA5"/>
    <w:rsid w:val="00FC6100"/>
    <w:rsid w:val="00FC6646"/>
    <w:rsid w:val="00FC66E6"/>
    <w:rsid w:val="00FC6E26"/>
    <w:rsid w:val="00FC79EA"/>
    <w:rsid w:val="00FD0CBB"/>
    <w:rsid w:val="00FD2185"/>
    <w:rsid w:val="00FD3DEF"/>
    <w:rsid w:val="00FD44A8"/>
    <w:rsid w:val="00FD53C7"/>
    <w:rsid w:val="00FD659F"/>
    <w:rsid w:val="00FD6A12"/>
    <w:rsid w:val="00FD6F6D"/>
    <w:rsid w:val="00FD728D"/>
    <w:rsid w:val="00FE3F48"/>
    <w:rsid w:val="00FE4CC0"/>
    <w:rsid w:val="00FE553F"/>
    <w:rsid w:val="00FE68DD"/>
    <w:rsid w:val="00FE6956"/>
    <w:rsid w:val="00FF100E"/>
    <w:rsid w:val="00FF10A7"/>
    <w:rsid w:val="00FF2663"/>
    <w:rsid w:val="00FF5BB9"/>
    <w:rsid w:val="00FF62AF"/>
    <w:rsid w:val="00FF7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39B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433F2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8433F2"/>
    <w:rPr>
      <w:rFonts w:ascii="Calibri" w:hAnsi="Calibri" w:cs="Times New Roman"/>
      <w:lang w:eastAsia="ru-RU"/>
    </w:rPr>
  </w:style>
  <w:style w:type="paragraph" w:styleId="Footer">
    <w:name w:val="footer"/>
    <w:basedOn w:val="Normal"/>
    <w:link w:val="FooterChar"/>
    <w:uiPriority w:val="99"/>
    <w:rsid w:val="008433F2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433F2"/>
    <w:rPr>
      <w:rFonts w:ascii="Calibri" w:hAnsi="Calibri" w:cs="Times New Roman"/>
      <w:lang w:eastAsia="ru-RU"/>
    </w:rPr>
  </w:style>
  <w:style w:type="paragraph" w:styleId="ListParagraph">
    <w:name w:val="List Paragraph"/>
    <w:basedOn w:val="Normal"/>
    <w:uiPriority w:val="99"/>
    <w:qFormat/>
    <w:rsid w:val="008433F2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rsid w:val="008433F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8433F2"/>
    <w:rPr>
      <w:rFonts w:ascii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8433F2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8433F2"/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rsid w:val="008433F2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8433F2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433F2"/>
    <w:rPr>
      <w:rFonts w:ascii="Segoe UI" w:hAnsi="Segoe UI" w:cs="Segoe UI"/>
      <w:sz w:val="18"/>
      <w:szCs w:val="18"/>
      <w:lang w:eastAsia="ru-RU"/>
    </w:rPr>
  </w:style>
  <w:style w:type="character" w:styleId="CommentReference">
    <w:name w:val="annotation reference"/>
    <w:basedOn w:val="DefaultParagraphFont"/>
    <w:uiPriority w:val="99"/>
    <w:rsid w:val="00CD3E3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E55C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5E55C6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C66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C66DF"/>
    <w:rPr>
      <w:b/>
      <w:bCs/>
    </w:rPr>
  </w:style>
  <w:style w:type="paragraph" w:customStyle="1" w:styleId="ConsPlusNormal">
    <w:name w:val="ConsPlusNormal"/>
    <w:uiPriority w:val="99"/>
    <w:rsid w:val="005101A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rsid w:val="00F7209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F72094"/>
    <w:rPr>
      <w:rFonts w:cs="Times New Roman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F72094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CC787E"/>
    <w:rPr>
      <w:rFonts w:cs="Times New Roman"/>
      <w:color w:val="0563C1"/>
      <w:u w:val="single"/>
    </w:rPr>
  </w:style>
  <w:style w:type="paragraph" w:customStyle="1" w:styleId="Default">
    <w:name w:val="Default"/>
    <w:uiPriority w:val="99"/>
    <w:rsid w:val="00456B42"/>
    <w:pPr>
      <w:autoSpaceDE w:val="0"/>
      <w:autoSpaceDN w:val="0"/>
      <w:adjustRightInd w:val="0"/>
    </w:pPr>
    <w:rPr>
      <w:rFonts w:ascii="Liberation Serif" w:hAnsi="Liberation Serif" w:cs="Liberation Serif"/>
      <w:color w:val="000000"/>
      <w:sz w:val="24"/>
      <w:szCs w:val="24"/>
      <w:lang w:eastAsia="en-US"/>
    </w:rPr>
  </w:style>
  <w:style w:type="character" w:styleId="FollowedHyperlink">
    <w:name w:val="FollowedHyperlink"/>
    <w:basedOn w:val="DefaultParagraphFont"/>
    <w:uiPriority w:val="99"/>
    <w:semiHidden/>
    <w:rsid w:val="00FC1A8A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35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173</TotalTime>
  <Pages>2</Pages>
  <Words>779</Words>
  <Characters>4444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Пользователь Windows</cp:lastModifiedBy>
  <cp:revision>19</cp:revision>
  <cp:lastPrinted>2025-08-12T07:39:00Z</cp:lastPrinted>
  <dcterms:created xsi:type="dcterms:W3CDTF">2025-02-18T10:47:00Z</dcterms:created>
  <dcterms:modified xsi:type="dcterms:W3CDTF">2025-08-14T11:03:00Z</dcterms:modified>
</cp:coreProperties>
</file>